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4"/>
        <w:jc w:val="left"/>
        <w:rPr>
          <w:rFonts w:hint="eastAsia" w:ascii="宋体" w:hAnsi="宋体" w:eastAsia="宋体" w:cs="宋体"/>
          <w:i w:val="0"/>
          <w:caps w:val="0"/>
          <w:color w:val="414141"/>
          <w:spacing w:val="0"/>
          <w:sz w:val="24"/>
          <w:szCs w:val="24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414141"/>
          <w:spacing w:val="0"/>
          <w:sz w:val="24"/>
          <w:szCs w:val="24"/>
          <w:bdr w:val="none" w:color="auto" w:sz="0" w:space="0"/>
        </w:rPr>
        <w:t>外经济贸易大学专职辅导员、党政教辅人员</w:t>
      </w:r>
      <w:r>
        <w:rPr>
          <w:rStyle w:val="5"/>
          <w:rFonts w:ascii="微软雅黑" w:hAnsi="微软雅黑" w:eastAsia="微软雅黑" w:cs="微软雅黑"/>
          <w:b w:val="0"/>
          <w:i w:val="0"/>
          <w:caps w:val="0"/>
          <w:color w:val="414141"/>
          <w:spacing w:val="0"/>
          <w:sz w:val="24"/>
          <w:szCs w:val="24"/>
          <w:bdr w:val="none" w:color="auto" w:sz="0" w:space="0"/>
        </w:rPr>
        <w:t>招聘岗位</w:t>
      </w:r>
    </w:p>
    <w:bookmarkEnd w:id="0"/>
    <w:tbl>
      <w:tblPr>
        <w:tblW w:w="10287" w:type="dxa"/>
        <w:jc w:val="center"/>
        <w:tblInd w:w="-8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712"/>
        <w:gridCol w:w="1982"/>
        <w:gridCol w:w="1366"/>
        <w:gridCol w:w="4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岗位类别</w:t>
            </w:r>
          </w:p>
        </w:tc>
        <w:tc>
          <w:tcPr>
            <w:tcW w:w="19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2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需求专业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专职辅导员岗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专职辅导员类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0-5人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法学类、经济学类、政治学类、教育学类、管理科学与工程类、工商管理类、外国语言文学类、艺术学类、马克思主义理论类、管理学类、中国语言文学类等相关专业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党政管理类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0-17人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法学类、经济学类、政治学类、教育学类、管理科学与工程类、工商管理类、社会学类、外国语言文学类、艺术学类、马克思主义理论类、管理学类、中国语言文学类、理学类、新闻学类等相关专业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财务会计类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0-3人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经济学类、工商管理类等相关专业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视频制作与宣传类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0-1人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电视摄影、广播电视学等文艺类、艺术类、新闻学类相关专业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计算机与信息管理类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0-5人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电子与信息类、信息与电子科学类、科技信息与管理类、设计工程类、教育技术学等计算机与信息管理相关专业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图书、情报与档案类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0-1人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图书馆、情报与档案管理类相关专业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后勤管理与设备管理类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0-2人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机械类、材料类、电工类、轻工粮食食品类、农林经济管理类、酒店管理类等相关专业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党政教辅岗</w:t>
            </w:r>
          </w:p>
        </w:tc>
        <w:tc>
          <w:tcPr>
            <w:tcW w:w="19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校医院医生类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0-2人</w:t>
            </w:r>
          </w:p>
        </w:tc>
        <w:tc>
          <w:tcPr>
            <w:tcW w:w="42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内科学、全科医学、放射医学、检验学、护理学、药理学等相关专业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14141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A67D0"/>
    <w:rsid w:val="028A67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2018-11-22T06:32:00Z</dcterms:created>
  <dc:creator>zrt</dc:creator>
  <cp:lastModifiedBy>zrt</cp:lastModifiedBy>
  <dcterms:modified xsi:type="dcterms:W3CDTF">2018-11-22T06:33:19Z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