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9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930"/>
        <w:gridCol w:w="1384"/>
        <w:gridCol w:w="2259"/>
        <w:gridCol w:w="2276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</w:rPr>
              <w:t>附件1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138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8769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</w:rPr>
              <w:t>新田县2018年公开招聘教师急需紧缺专业技术人才职位表 (免笔试)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职位名称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招聘计划</w:t>
            </w:r>
          </w:p>
        </w:tc>
        <w:tc>
          <w:tcPr>
            <w:tcW w:w="138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资格条件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一中高中语文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普通全日制一本院校毕业或普通全日制二本院校师范类专业毕业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汉语言文学相关专业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具有高中相应学科教师资格证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二中高中语文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职中语文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一中高中数学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数学相关专业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二中高中数学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职数学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一中高中英语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英语相关专业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职中英语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一中高中物理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物理相关专业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二中高中物理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一中高中化学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化学相关专业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二中高中化学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一中高中生物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生物相关专业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二中高中生物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一中高中政治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政治相关专业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二中高中政治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一中高中历史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历史相关专业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二中高中历史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一中高中地理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地理相关专业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二中高中地理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二中心理咨询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4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全日制本科及以上院校毕业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心理学相关专业</w:t>
            </w:r>
          </w:p>
        </w:tc>
        <w:tc>
          <w:tcPr>
            <w:tcW w:w="2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可暂不具备教师资格证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初中语文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语文相关专业</w:t>
            </w:r>
          </w:p>
        </w:tc>
        <w:tc>
          <w:tcPr>
            <w:tcW w:w="2276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具有初中及以上相应学科教师资格证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初中数学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数学相关专业</w:t>
            </w: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初中生物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生物相关专业</w:t>
            </w: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初中物理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物理相关专业</w:t>
            </w: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初中历史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84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历史相关专业</w:t>
            </w:r>
          </w:p>
        </w:tc>
        <w:tc>
          <w:tcPr>
            <w:tcW w:w="2276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313131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9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2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2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77D1A"/>
    <w:rsid w:val="2B377D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2B2B2B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2018-03-20T12:20:00Z</dcterms:created>
  <dc:creator>水无鱼</dc:creator>
  <cp:lastModifiedBy>水无鱼</cp:lastModifiedBy>
  <dcterms:modified xsi:type="dcterms:W3CDTF">2018-03-20T12:20:37Z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