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C5679" w:rsidRDefault="00EC5679">
      <w:pPr>
        <w:spacing w:line="560" w:lineRule="exact"/>
        <w:jc w:val="left"/>
        <w:rPr>
          <w:rFonts w:ascii="仿宋" w:eastAsia="仿宋" w:hAnsi="仿宋" w:cs="宋体"/>
          <w:kern w:val="0"/>
          <w:sz w:val="32"/>
          <w:szCs w:val="32"/>
        </w:rPr>
      </w:pPr>
      <w:r>
        <w:rPr>
          <w:rFonts w:ascii="仿宋" w:eastAsia="仿宋" w:hAnsi="仿宋" w:cs="宋体" w:hint="eastAsia"/>
          <w:kern w:val="0"/>
          <w:sz w:val="32"/>
          <w:szCs w:val="32"/>
        </w:rPr>
        <w:t>附件</w:t>
      </w:r>
      <w:r>
        <w:rPr>
          <w:rFonts w:ascii="仿宋" w:eastAsia="仿宋" w:hAnsi="仿宋" w:cs="宋体"/>
          <w:kern w:val="0"/>
          <w:sz w:val="32"/>
          <w:szCs w:val="32"/>
        </w:rPr>
        <w:t>2</w:t>
      </w:r>
    </w:p>
    <w:p w:rsidR="00EC5679" w:rsidRDefault="00EC5679">
      <w:pPr>
        <w:spacing w:line="560" w:lineRule="exact"/>
        <w:jc w:val="center"/>
        <w:rPr>
          <w:rFonts w:ascii="方正小标宋简体" w:eastAsia="方正小标宋简体" w:hAnsi="仿宋" w:cs="宋体"/>
          <w:spacing w:val="-20"/>
          <w:kern w:val="0"/>
          <w:sz w:val="32"/>
          <w:szCs w:val="32"/>
        </w:rPr>
      </w:pPr>
      <w:r>
        <w:rPr>
          <w:rFonts w:ascii="方正小标宋简体" w:eastAsia="方正小标宋简体" w:hAnsi="仿宋" w:cs="宋体" w:hint="eastAsia"/>
          <w:spacing w:val="-20"/>
          <w:kern w:val="0"/>
          <w:sz w:val="32"/>
          <w:szCs w:val="32"/>
        </w:rPr>
        <w:t>宜宾市叙州区</w:t>
      </w:r>
      <w:r>
        <w:rPr>
          <w:rFonts w:ascii="方正小标宋简体" w:eastAsia="方正小标宋简体" w:hAnsi="仿宋" w:cs="宋体"/>
          <w:spacing w:val="-20"/>
          <w:kern w:val="0"/>
          <w:sz w:val="32"/>
          <w:szCs w:val="32"/>
        </w:rPr>
        <w:t>2022</w:t>
      </w:r>
      <w:r>
        <w:rPr>
          <w:rFonts w:ascii="方正小标宋简体" w:eastAsia="方正小标宋简体" w:hAnsi="仿宋" w:cs="宋体" w:hint="eastAsia"/>
          <w:spacing w:val="-20"/>
          <w:kern w:val="0"/>
          <w:sz w:val="32"/>
          <w:szCs w:val="32"/>
        </w:rPr>
        <w:t>年第一次公开考调公务员（参公人员）报名表</w:t>
      </w:r>
    </w:p>
    <w:tbl>
      <w:tblPr>
        <w:tblW w:w="9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60"/>
        <w:gridCol w:w="324"/>
        <w:gridCol w:w="134"/>
        <w:gridCol w:w="788"/>
        <w:gridCol w:w="42"/>
        <w:gridCol w:w="428"/>
        <w:gridCol w:w="813"/>
        <w:gridCol w:w="455"/>
        <w:gridCol w:w="256"/>
        <w:gridCol w:w="255"/>
        <w:gridCol w:w="781"/>
        <w:gridCol w:w="390"/>
        <w:gridCol w:w="810"/>
        <w:gridCol w:w="6"/>
        <w:gridCol w:w="257"/>
        <w:gridCol w:w="1208"/>
        <w:gridCol w:w="1411"/>
      </w:tblGrid>
      <w:tr w:rsidR="00EC5679">
        <w:trPr>
          <w:cantSplit/>
          <w:trHeight w:val="340"/>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姓</w:t>
            </w:r>
            <w:r>
              <w:rPr>
                <w:rFonts w:ascii="仿宋_GB2312" w:eastAsia="仿宋_GB2312" w:hAnsi="宋体" w:cs="宋体"/>
                <w:b/>
                <w:kern w:val="0"/>
                <w:sz w:val="24"/>
              </w:rPr>
              <w:t xml:space="preserve">  </w:t>
            </w:r>
            <w:r>
              <w:rPr>
                <w:rFonts w:ascii="仿宋_GB2312" w:eastAsia="仿宋_GB2312" w:hAnsi="宋体" w:cs="宋体" w:hint="eastAsia"/>
                <w:b/>
                <w:kern w:val="0"/>
                <w:sz w:val="24"/>
              </w:rPr>
              <w:t>名</w:t>
            </w:r>
          </w:p>
        </w:tc>
        <w:tc>
          <w:tcPr>
            <w:tcW w:w="1392" w:type="dxa"/>
            <w:gridSpan w:val="4"/>
            <w:vAlign w:val="center"/>
          </w:tcPr>
          <w:p w:rsidR="00EC5679" w:rsidRDefault="00EC5679">
            <w:pPr>
              <w:widowControl/>
              <w:spacing w:line="320" w:lineRule="exact"/>
              <w:jc w:val="center"/>
              <w:rPr>
                <w:rFonts w:ascii="宋体" w:cs="宋体"/>
                <w:b/>
                <w:kern w:val="0"/>
                <w:sz w:val="24"/>
              </w:rPr>
            </w:pPr>
          </w:p>
        </w:tc>
        <w:tc>
          <w:tcPr>
            <w:tcW w:w="1524"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性</w:t>
            </w:r>
            <w:r>
              <w:rPr>
                <w:rFonts w:ascii="仿宋_GB2312" w:eastAsia="仿宋_GB2312" w:hAnsi="宋体" w:cs="宋体"/>
                <w:b/>
                <w:kern w:val="0"/>
                <w:sz w:val="24"/>
              </w:rPr>
              <w:t xml:space="preserve">  </w:t>
            </w:r>
            <w:r>
              <w:rPr>
                <w:rFonts w:ascii="仿宋_GB2312" w:eastAsia="仿宋_GB2312" w:hAnsi="宋体" w:cs="宋体" w:hint="eastAsia"/>
                <w:b/>
                <w:kern w:val="0"/>
                <w:sz w:val="24"/>
              </w:rPr>
              <w:t>别</w:t>
            </w:r>
          </w:p>
        </w:tc>
        <w:tc>
          <w:tcPr>
            <w:tcW w:w="1426" w:type="dxa"/>
            <w:gridSpan w:val="3"/>
            <w:vAlign w:val="center"/>
          </w:tcPr>
          <w:p w:rsidR="00EC5679" w:rsidRDefault="00EC5679">
            <w:pPr>
              <w:widowControl/>
              <w:spacing w:line="320" w:lineRule="exact"/>
              <w:jc w:val="center"/>
              <w:rPr>
                <w:rFonts w:ascii="宋体" w:cs="宋体"/>
                <w:b/>
                <w:kern w:val="0"/>
                <w:sz w:val="24"/>
              </w:rPr>
            </w:pPr>
          </w:p>
        </w:tc>
        <w:tc>
          <w:tcPr>
            <w:tcW w:w="1073"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出</w:t>
            </w:r>
            <w:r>
              <w:rPr>
                <w:rFonts w:ascii="仿宋_GB2312" w:eastAsia="仿宋_GB2312" w:hAnsi="宋体" w:cs="宋体"/>
                <w:b/>
                <w:kern w:val="0"/>
                <w:sz w:val="24"/>
              </w:rPr>
              <w:t xml:space="preserve"> </w:t>
            </w:r>
            <w:r>
              <w:rPr>
                <w:rFonts w:ascii="仿宋_GB2312" w:eastAsia="仿宋_GB2312" w:hAnsi="宋体" w:cs="宋体" w:hint="eastAsia"/>
                <w:b/>
                <w:kern w:val="0"/>
                <w:sz w:val="24"/>
              </w:rPr>
              <w:t>生</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年</w:t>
            </w:r>
            <w:r>
              <w:rPr>
                <w:rFonts w:ascii="仿宋_GB2312" w:eastAsia="仿宋_GB2312" w:hAnsi="宋体" w:cs="宋体"/>
                <w:b/>
                <w:kern w:val="0"/>
                <w:sz w:val="24"/>
              </w:rPr>
              <w:t xml:space="preserve"> </w:t>
            </w:r>
            <w:r>
              <w:rPr>
                <w:rFonts w:ascii="仿宋_GB2312" w:eastAsia="仿宋_GB2312" w:hAnsi="宋体" w:cs="宋体" w:hint="eastAsia"/>
                <w:b/>
                <w:kern w:val="0"/>
                <w:sz w:val="24"/>
              </w:rPr>
              <w:t>月</w:t>
            </w:r>
          </w:p>
        </w:tc>
        <w:tc>
          <w:tcPr>
            <w:tcW w:w="1208" w:type="dxa"/>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w:t>
            </w:r>
            <w:r>
              <w:rPr>
                <w:rFonts w:ascii="仿宋_GB2312" w:eastAsia="仿宋_GB2312" w:hAnsi="宋体" w:cs="宋体"/>
                <w:b/>
                <w:kern w:val="0"/>
                <w:sz w:val="24"/>
              </w:rPr>
              <w:t xml:space="preserve"> </w:t>
            </w:r>
            <w:r>
              <w:rPr>
                <w:rFonts w:ascii="仿宋_GB2312" w:eastAsia="仿宋_GB2312" w:hAnsi="宋体" w:cs="宋体" w:hint="eastAsia"/>
                <w:b/>
                <w:kern w:val="0"/>
                <w:sz w:val="24"/>
              </w:rPr>
              <w:t>岁）</w:t>
            </w:r>
          </w:p>
        </w:tc>
        <w:tc>
          <w:tcPr>
            <w:tcW w:w="1411" w:type="dxa"/>
            <w:vMerge w:val="restart"/>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spacing w:val="-10"/>
                <w:kern w:val="0"/>
                <w:sz w:val="24"/>
              </w:rPr>
              <w:t>照</w:t>
            </w:r>
            <w:r>
              <w:rPr>
                <w:rFonts w:ascii="仿宋_GB2312" w:eastAsia="仿宋_GB2312" w:hAnsi="宋体" w:cs="宋体"/>
                <w:b/>
                <w:spacing w:val="-10"/>
                <w:kern w:val="0"/>
                <w:sz w:val="24"/>
              </w:rPr>
              <w:t xml:space="preserve"> </w:t>
            </w:r>
            <w:r>
              <w:rPr>
                <w:rFonts w:ascii="仿宋_GB2312" w:eastAsia="仿宋_GB2312" w:hAnsi="宋体" w:cs="宋体" w:hint="eastAsia"/>
                <w:b/>
                <w:spacing w:val="-10"/>
                <w:kern w:val="0"/>
                <w:sz w:val="24"/>
              </w:rPr>
              <w:t>片</w:t>
            </w:r>
          </w:p>
        </w:tc>
      </w:tr>
      <w:tr w:rsidR="00EC5679">
        <w:trPr>
          <w:cantSplit/>
          <w:trHeight w:val="559"/>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民</w:t>
            </w:r>
            <w:r>
              <w:rPr>
                <w:rFonts w:ascii="仿宋_GB2312" w:eastAsia="仿宋_GB2312" w:hAnsi="宋体" w:cs="宋体"/>
                <w:b/>
                <w:kern w:val="0"/>
                <w:sz w:val="24"/>
              </w:rPr>
              <w:t xml:space="preserve">  </w:t>
            </w:r>
            <w:r>
              <w:rPr>
                <w:rFonts w:ascii="仿宋_GB2312" w:eastAsia="仿宋_GB2312" w:hAnsi="宋体" w:cs="宋体" w:hint="eastAsia"/>
                <w:b/>
                <w:kern w:val="0"/>
                <w:sz w:val="24"/>
              </w:rPr>
              <w:t>族</w:t>
            </w:r>
          </w:p>
        </w:tc>
        <w:tc>
          <w:tcPr>
            <w:tcW w:w="1392" w:type="dxa"/>
            <w:gridSpan w:val="4"/>
            <w:vAlign w:val="center"/>
          </w:tcPr>
          <w:p w:rsidR="00EC5679" w:rsidRDefault="00EC5679">
            <w:pPr>
              <w:widowControl/>
              <w:spacing w:line="320" w:lineRule="exact"/>
              <w:jc w:val="center"/>
              <w:rPr>
                <w:rFonts w:ascii="宋体" w:cs="宋体"/>
                <w:b/>
                <w:kern w:val="0"/>
                <w:sz w:val="24"/>
              </w:rPr>
            </w:pPr>
          </w:p>
        </w:tc>
        <w:tc>
          <w:tcPr>
            <w:tcW w:w="1524"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籍</w:t>
            </w:r>
            <w:r>
              <w:rPr>
                <w:rFonts w:ascii="仿宋_GB2312" w:eastAsia="仿宋_GB2312" w:hAnsi="宋体" w:cs="宋体"/>
                <w:b/>
                <w:kern w:val="0"/>
                <w:sz w:val="24"/>
              </w:rPr>
              <w:t xml:space="preserve">  </w:t>
            </w:r>
            <w:r>
              <w:rPr>
                <w:rFonts w:ascii="仿宋_GB2312" w:eastAsia="仿宋_GB2312" w:hAnsi="宋体" w:cs="宋体" w:hint="eastAsia"/>
                <w:b/>
                <w:kern w:val="0"/>
                <w:sz w:val="24"/>
              </w:rPr>
              <w:t>贯</w:t>
            </w:r>
          </w:p>
        </w:tc>
        <w:tc>
          <w:tcPr>
            <w:tcW w:w="1426" w:type="dxa"/>
            <w:gridSpan w:val="3"/>
            <w:vAlign w:val="center"/>
          </w:tcPr>
          <w:p w:rsidR="00EC5679" w:rsidRDefault="00EC5679">
            <w:pPr>
              <w:widowControl/>
              <w:spacing w:line="320" w:lineRule="exact"/>
              <w:jc w:val="center"/>
              <w:rPr>
                <w:rFonts w:ascii="宋体" w:cs="宋体"/>
                <w:b/>
                <w:kern w:val="0"/>
                <w:sz w:val="24"/>
              </w:rPr>
            </w:pPr>
          </w:p>
        </w:tc>
        <w:tc>
          <w:tcPr>
            <w:tcW w:w="1073"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出生地</w:t>
            </w:r>
          </w:p>
        </w:tc>
        <w:tc>
          <w:tcPr>
            <w:tcW w:w="1208" w:type="dxa"/>
            <w:vAlign w:val="center"/>
          </w:tcPr>
          <w:p w:rsidR="00EC5679" w:rsidRDefault="00EC5679">
            <w:pPr>
              <w:widowControl/>
              <w:spacing w:line="320" w:lineRule="exact"/>
              <w:jc w:val="center"/>
              <w:rPr>
                <w:rFonts w:ascii="宋体" w:cs="宋体"/>
                <w:b/>
                <w:kern w:val="0"/>
                <w:sz w:val="24"/>
              </w:rPr>
            </w:pPr>
          </w:p>
        </w:tc>
        <w:tc>
          <w:tcPr>
            <w:tcW w:w="0" w:type="auto"/>
            <w:vMerge/>
            <w:vAlign w:val="center"/>
          </w:tcPr>
          <w:p w:rsidR="00EC5679" w:rsidRDefault="00EC5679">
            <w:pPr>
              <w:widowControl/>
              <w:jc w:val="left"/>
              <w:rPr>
                <w:rFonts w:ascii="宋体" w:cs="宋体"/>
                <w:b/>
                <w:kern w:val="0"/>
                <w:sz w:val="24"/>
              </w:rPr>
            </w:pPr>
          </w:p>
        </w:tc>
      </w:tr>
      <w:tr w:rsidR="00EC5679">
        <w:trPr>
          <w:cantSplit/>
          <w:trHeight w:val="415"/>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政</w:t>
            </w:r>
            <w:r>
              <w:rPr>
                <w:rFonts w:ascii="仿宋_GB2312" w:eastAsia="仿宋_GB2312" w:hAnsi="宋体" w:cs="宋体"/>
                <w:b/>
                <w:kern w:val="0"/>
                <w:sz w:val="24"/>
              </w:rPr>
              <w:t xml:space="preserve">  </w:t>
            </w:r>
            <w:r>
              <w:rPr>
                <w:rFonts w:ascii="仿宋_GB2312" w:eastAsia="仿宋_GB2312" w:hAnsi="宋体" w:cs="宋体" w:hint="eastAsia"/>
                <w:b/>
                <w:kern w:val="0"/>
                <w:sz w:val="24"/>
              </w:rPr>
              <w:t>治</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面</w:t>
            </w:r>
            <w:r>
              <w:rPr>
                <w:rFonts w:ascii="仿宋_GB2312" w:eastAsia="仿宋_GB2312" w:hAnsi="宋体" w:cs="宋体"/>
                <w:b/>
                <w:kern w:val="0"/>
                <w:sz w:val="24"/>
              </w:rPr>
              <w:t xml:space="preserve">  </w:t>
            </w:r>
            <w:r>
              <w:rPr>
                <w:rFonts w:ascii="仿宋_GB2312" w:eastAsia="仿宋_GB2312" w:hAnsi="宋体" w:cs="宋体" w:hint="eastAsia"/>
                <w:b/>
                <w:kern w:val="0"/>
                <w:sz w:val="24"/>
              </w:rPr>
              <w:t>貌</w:t>
            </w:r>
          </w:p>
        </w:tc>
        <w:tc>
          <w:tcPr>
            <w:tcW w:w="1392" w:type="dxa"/>
            <w:gridSpan w:val="4"/>
            <w:vAlign w:val="center"/>
          </w:tcPr>
          <w:p w:rsidR="00EC5679" w:rsidRDefault="00EC5679">
            <w:pPr>
              <w:widowControl/>
              <w:spacing w:line="320" w:lineRule="exact"/>
              <w:jc w:val="center"/>
              <w:rPr>
                <w:rFonts w:ascii="宋体" w:cs="宋体"/>
                <w:b/>
                <w:kern w:val="0"/>
                <w:sz w:val="24"/>
              </w:rPr>
            </w:pPr>
          </w:p>
        </w:tc>
        <w:tc>
          <w:tcPr>
            <w:tcW w:w="1524"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参加工</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作时间</w:t>
            </w:r>
          </w:p>
        </w:tc>
        <w:tc>
          <w:tcPr>
            <w:tcW w:w="1426" w:type="dxa"/>
            <w:gridSpan w:val="3"/>
            <w:vAlign w:val="center"/>
          </w:tcPr>
          <w:p w:rsidR="00EC5679" w:rsidRDefault="00EC5679">
            <w:pPr>
              <w:widowControl/>
              <w:spacing w:line="320" w:lineRule="exact"/>
              <w:jc w:val="center"/>
              <w:rPr>
                <w:rFonts w:ascii="宋体" w:cs="宋体"/>
                <w:b/>
                <w:kern w:val="0"/>
                <w:sz w:val="24"/>
              </w:rPr>
            </w:pPr>
          </w:p>
        </w:tc>
        <w:tc>
          <w:tcPr>
            <w:tcW w:w="1073" w:type="dxa"/>
            <w:gridSpan w:val="3"/>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spacing w:val="-8"/>
                <w:w w:val="75"/>
                <w:kern w:val="0"/>
                <w:sz w:val="24"/>
              </w:rPr>
              <w:t>公务员</w:t>
            </w:r>
            <w:r>
              <w:rPr>
                <w:rFonts w:ascii="仿宋_GB2312" w:eastAsia="仿宋_GB2312" w:hAnsi="宋体" w:cs="宋体" w:hint="eastAsia"/>
                <w:b/>
                <w:w w:val="75"/>
                <w:kern w:val="0"/>
                <w:sz w:val="24"/>
              </w:rPr>
              <w:t>登记时间</w:t>
            </w:r>
          </w:p>
        </w:tc>
        <w:tc>
          <w:tcPr>
            <w:tcW w:w="1208" w:type="dxa"/>
            <w:vAlign w:val="center"/>
          </w:tcPr>
          <w:p w:rsidR="00EC5679" w:rsidRDefault="00EC5679">
            <w:pPr>
              <w:widowControl/>
              <w:spacing w:line="320" w:lineRule="exact"/>
              <w:jc w:val="center"/>
              <w:rPr>
                <w:rFonts w:ascii="宋体" w:cs="宋体"/>
                <w:b/>
                <w:kern w:val="0"/>
                <w:sz w:val="24"/>
              </w:rPr>
            </w:pPr>
          </w:p>
        </w:tc>
        <w:tc>
          <w:tcPr>
            <w:tcW w:w="0" w:type="auto"/>
            <w:vMerge/>
            <w:vAlign w:val="center"/>
          </w:tcPr>
          <w:p w:rsidR="00EC5679" w:rsidRDefault="00EC5679">
            <w:pPr>
              <w:widowControl/>
              <w:jc w:val="left"/>
              <w:rPr>
                <w:rFonts w:ascii="宋体" w:cs="宋体"/>
                <w:b/>
                <w:kern w:val="0"/>
                <w:sz w:val="24"/>
              </w:rPr>
            </w:pPr>
          </w:p>
        </w:tc>
      </w:tr>
      <w:tr w:rsidR="00EC5679">
        <w:trPr>
          <w:cantSplit/>
          <w:trHeight w:val="363"/>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全日制</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教</w:t>
            </w:r>
            <w:r>
              <w:rPr>
                <w:rFonts w:ascii="仿宋_GB2312" w:eastAsia="仿宋_GB2312" w:hAnsi="宋体" w:cs="宋体"/>
                <w:b/>
                <w:kern w:val="0"/>
                <w:sz w:val="24"/>
              </w:rPr>
              <w:t xml:space="preserve">  </w:t>
            </w:r>
            <w:r>
              <w:rPr>
                <w:rFonts w:ascii="仿宋_GB2312" w:eastAsia="仿宋_GB2312" w:hAnsi="宋体" w:cs="宋体" w:hint="eastAsia"/>
                <w:b/>
                <w:kern w:val="0"/>
                <w:sz w:val="24"/>
              </w:rPr>
              <w:t>育</w:t>
            </w:r>
          </w:p>
        </w:tc>
        <w:tc>
          <w:tcPr>
            <w:tcW w:w="922"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学历</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学位</w:t>
            </w:r>
          </w:p>
        </w:tc>
        <w:tc>
          <w:tcPr>
            <w:tcW w:w="1738" w:type="dxa"/>
            <w:gridSpan w:val="4"/>
            <w:vAlign w:val="center"/>
          </w:tcPr>
          <w:p w:rsidR="00EC5679" w:rsidRDefault="00EC5679">
            <w:pPr>
              <w:widowControl/>
              <w:spacing w:line="320" w:lineRule="exact"/>
              <w:jc w:val="center"/>
              <w:rPr>
                <w:rFonts w:ascii="宋体" w:cs="宋体"/>
                <w:b/>
                <w:kern w:val="0"/>
                <w:sz w:val="24"/>
              </w:rPr>
            </w:pPr>
          </w:p>
        </w:tc>
        <w:tc>
          <w:tcPr>
            <w:tcW w:w="1682" w:type="dxa"/>
            <w:gridSpan w:val="4"/>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毕业院校、系及专业</w:t>
            </w:r>
          </w:p>
        </w:tc>
        <w:tc>
          <w:tcPr>
            <w:tcW w:w="3692" w:type="dxa"/>
            <w:gridSpan w:val="5"/>
            <w:vAlign w:val="center"/>
          </w:tcPr>
          <w:p w:rsidR="00EC5679" w:rsidRDefault="00EC5679">
            <w:pPr>
              <w:widowControl/>
              <w:spacing w:line="320" w:lineRule="exact"/>
              <w:jc w:val="center"/>
              <w:rPr>
                <w:rFonts w:ascii="宋体" w:cs="宋体"/>
                <w:b/>
                <w:kern w:val="0"/>
                <w:sz w:val="24"/>
              </w:rPr>
            </w:pPr>
          </w:p>
        </w:tc>
      </w:tr>
      <w:tr w:rsidR="00EC5679">
        <w:trPr>
          <w:cantSplit/>
          <w:trHeight w:val="363"/>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在</w:t>
            </w:r>
            <w:r>
              <w:rPr>
                <w:rFonts w:ascii="仿宋_GB2312" w:eastAsia="仿宋_GB2312" w:hAnsi="宋体" w:cs="宋体"/>
                <w:b/>
                <w:kern w:val="0"/>
                <w:sz w:val="24"/>
              </w:rPr>
              <w:t xml:space="preserve">  </w:t>
            </w:r>
            <w:r>
              <w:rPr>
                <w:rFonts w:ascii="仿宋_GB2312" w:eastAsia="仿宋_GB2312" w:hAnsi="宋体" w:cs="宋体" w:hint="eastAsia"/>
                <w:b/>
                <w:kern w:val="0"/>
                <w:sz w:val="24"/>
              </w:rPr>
              <w:t>职</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教</w:t>
            </w:r>
            <w:r>
              <w:rPr>
                <w:rFonts w:ascii="仿宋_GB2312" w:eastAsia="仿宋_GB2312" w:hAnsi="宋体" w:cs="宋体"/>
                <w:b/>
                <w:kern w:val="0"/>
                <w:sz w:val="24"/>
              </w:rPr>
              <w:t xml:space="preserve">  </w:t>
            </w:r>
            <w:r>
              <w:rPr>
                <w:rFonts w:ascii="仿宋_GB2312" w:eastAsia="仿宋_GB2312" w:hAnsi="宋体" w:cs="宋体" w:hint="eastAsia"/>
                <w:b/>
                <w:kern w:val="0"/>
                <w:sz w:val="24"/>
              </w:rPr>
              <w:t>育</w:t>
            </w:r>
          </w:p>
        </w:tc>
        <w:tc>
          <w:tcPr>
            <w:tcW w:w="922"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学历</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学位</w:t>
            </w:r>
          </w:p>
        </w:tc>
        <w:tc>
          <w:tcPr>
            <w:tcW w:w="1738" w:type="dxa"/>
            <w:gridSpan w:val="4"/>
            <w:vAlign w:val="center"/>
          </w:tcPr>
          <w:p w:rsidR="00EC5679" w:rsidRDefault="00EC5679">
            <w:pPr>
              <w:widowControl/>
              <w:spacing w:line="320" w:lineRule="exact"/>
              <w:jc w:val="center"/>
              <w:rPr>
                <w:rFonts w:ascii="宋体" w:cs="宋体"/>
                <w:b/>
                <w:kern w:val="0"/>
                <w:sz w:val="24"/>
              </w:rPr>
            </w:pPr>
          </w:p>
        </w:tc>
        <w:tc>
          <w:tcPr>
            <w:tcW w:w="1682" w:type="dxa"/>
            <w:gridSpan w:val="4"/>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毕业院校、系及专业</w:t>
            </w:r>
          </w:p>
        </w:tc>
        <w:tc>
          <w:tcPr>
            <w:tcW w:w="3692" w:type="dxa"/>
            <w:gridSpan w:val="5"/>
            <w:vAlign w:val="center"/>
          </w:tcPr>
          <w:p w:rsidR="00EC5679" w:rsidRDefault="00EC5679">
            <w:pPr>
              <w:widowControl/>
              <w:spacing w:line="320" w:lineRule="exact"/>
              <w:jc w:val="center"/>
              <w:rPr>
                <w:rFonts w:ascii="宋体" w:cs="宋体"/>
                <w:b/>
                <w:kern w:val="0"/>
                <w:sz w:val="24"/>
              </w:rPr>
            </w:pPr>
          </w:p>
        </w:tc>
      </w:tr>
      <w:tr w:rsidR="00EC5679">
        <w:trPr>
          <w:cantSplit/>
          <w:trHeight w:val="363"/>
          <w:jc w:val="center"/>
        </w:trPr>
        <w:tc>
          <w:tcPr>
            <w:tcW w:w="1084" w:type="dxa"/>
            <w:gridSpan w:val="2"/>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身份证</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号</w:t>
            </w:r>
            <w:r>
              <w:rPr>
                <w:rFonts w:ascii="仿宋_GB2312" w:eastAsia="仿宋_GB2312" w:hAnsi="宋体" w:cs="宋体"/>
                <w:b/>
                <w:kern w:val="0"/>
                <w:sz w:val="24"/>
              </w:rPr>
              <w:t xml:space="preserve">  </w:t>
            </w:r>
            <w:r>
              <w:rPr>
                <w:rFonts w:ascii="仿宋_GB2312" w:eastAsia="仿宋_GB2312" w:hAnsi="宋体" w:cs="宋体" w:hint="eastAsia"/>
                <w:b/>
                <w:kern w:val="0"/>
                <w:sz w:val="24"/>
              </w:rPr>
              <w:t>码</w:t>
            </w:r>
          </w:p>
        </w:tc>
        <w:tc>
          <w:tcPr>
            <w:tcW w:w="2660" w:type="dxa"/>
            <w:gridSpan w:val="6"/>
            <w:vAlign w:val="center"/>
          </w:tcPr>
          <w:p w:rsidR="00EC5679" w:rsidRDefault="00EC5679">
            <w:pPr>
              <w:widowControl/>
              <w:spacing w:line="320" w:lineRule="exact"/>
              <w:jc w:val="center"/>
              <w:rPr>
                <w:rFonts w:ascii="宋体" w:cs="宋体"/>
                <w:b/>
                <w:kern w:val="0"/>
                <w:sz w:val="24"/>
              </w:rPr>
            </w:pPr>
          </w:p>
        </w:tc>
        <w:tc>
          <w:tcPr>
            <w:tcW w:w="1682" w:type="dxa"/>
            <w:gridSpan w:val="4"/>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spacing w:val="-10"/>
                <w:kern w:val="0"/>
                <w:sz w:val="24"/>
              </w:rPr>
              <w:t>现工作单位</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及职务</w:t>
            </w:r>
          </w:p>
        </w:tc>
        <w:tc>
          <w:tcPr>
            <w:tcW w:w="3692" w:type="dxa"/>
            <w:gridSpan w:val="5"/>
            <w:vAlign w:val="center"/>
          </w:tcPr>
          <w:p w:rsidR="00EC5679" w:rsidRDefault="00EC5679">
            <w:pPr>
              <w:widowControl/>
              <w:spacing w:line="320" w:lineRule="exact"/>
              <w:jc w:val="center"/>
              <w:rPr>
                <w:rFonts w:ascii="宋体" w:cs="宋体"/>
                <w:b/>
                <w:kern w:val="0"/>
                <w:sz w:val="24"/>
              </w:rPr>
            </w:pPr>
          </w:p>
        </w:tc>
      </w:tr>
      <w:tr w:rsidR="00EC5679">
        <w:trPr>
          <w:cantSplit/>
          <w:trHeight w:val="363"/>
          <w:jc w:val="center"/>
        </w:trPr>
        <w:tc>
          <w:tcPr>
            <w:tcW w:w="1218" w:type="dxa"/>
            <w:gridSpan w:val="3"/>
            <w:vAlign w:val="center"/>
          </w:tcPr>
          <w:p w:rsidR="00EC5679" w:rsidRDefault="00EC5679">
            <w:pPr>
              <w:widowControl/>
              <w:spacing w:line="320" w:lineRule="exact"/>
              <w:rPr>
                <w:rFonts w:ascii="宋体" w:cs="宋体"/>
                <w:b/>
                <w:kern w:val="0"/>
                <w:sz w:val="24"/>
              </w:rPr>
            </w:pPr>
            <w:r>
              <w:rPr>
                <w:rFonts w:ascii="仿宋_GB2312" w:eastAsia="仿宋_GB2312" w:hAnsi="宋体" w:cs="宋体" w:hint="eastAsia"/>
                <w:b/>
                <w:kern w:val="0"/>
                <w:sz w:val="24"/>
              </w:rPr>
              <w:t>通信地址</w:t>
            </w:r>
          </w:p>
          <w:p w:rsidR="00EC5679" w:rsidRDefault="00EC5679">
            <w:pPr>
              <w:widowControl/>
              <w:spacing w:line="320" w:lineRule="exact"/>
              <w:rPr>
                <w:rFonts w:ascii="宋体" w:cs="宋体"/>
                <w:b/>
                <w:kern w:val="0"/>
                <w:sz w:val="24"/>
              </w:rPr>
            </w:pPr>
            <w:r>
              <w:rPr>
                <w:rFonts w:ascii="仿宋_GB2312" w:eastAsia="仿宋_GB2312" w:hAnsi="宋体" w:cs="宋体" w:hint="eastAsia"/>
                <w:b/>
                <w:kern w:val="0"/>
                <w:sz w:val="24"/>
              </w:rPr>
              <w:t>及</w:t>
            </w:r>
            <w:r>
              <w:rPr>
                <w:rFonts w:ascii="仿宋_GB2312" w:eastAsia="仿宋_GB2312" w:hAnsi="宋体" w:cs="宋体"/>
                <w:b/>
                <w:kern w:val="0"/>
                <w:sz w:val="24"/>
              </w:rPr>
              <w:t xml:space="preserve"> </w:t>
            </w:r>
            <w:r>
              <w:rPr>
                <w:rFonts w:ascii="仿宋_GB2312" w:eastAsia="仿宋_GB2312" w:hAnsi="宋体" w:cs="宋体" w:hint="eastAsia"/>
                <w:b/>
                <w:kern w:val="0"/>
                <w:sz w:val="24"/>
              </w:rPr>
              <w:t>邮</w:t>
            </w:r>
            <w:r>
              <w:rPr>
                <w:rFonts w:ascii="仿宋_GB2312" w:eastAsia="仿宋_GB2312" w:hAnsi="宋体" w:cs="宋体"/>
                <w:b/>
                <w:kern w:val="0"/>
                <w:sz w:val="24"/>
              </w:rPr>
              <w:t xml:space="preserve"> </w:t>
            </w:r>
            <w:r>
              <w:rPr>
                <w:rFonts w:ascii="仿宋_GB2312" w:eastAsia="仿宋_GB2312" w:hAnsi="宋体" w:cs="宋体" w:hint="eastAsia"/>
                <w:b/>
                <w:kern w:val="0"/>
                <w:sz w:val="24"/>
              </w:rPr>
              <w:t>编</w:t>
            </w:r>
          </w:p>
        </w:tc>
        <w:tc>
          <w:tcPr>
            <w:tcW w:w="5281" w:type="dxa"/>
            <w:gridSpan w:val="12"/>
            <w:vAlign w:val="center"/>
          </w:tcPr>
          <w:p w:rsidR="00EC5679" w:rsidRDefault="00EC5679">
            <w:pPr>
              <w:widowControl/>
              <w:spacing w:line="320" w:lineRule="exact"/>
              <w:jc w:val="center"/>
              <w:rPr>
                <w:rFonts w:ascii="宋体" w:cs="宋体"/>
                <w:b/>
                <w:kern w:val="0"/>
                <w:sz w:val="24"/>
              </w:rPr>
            </w:pPr>
          </w:p>
        </w:tc>
        <w:tc>
          <w:tcPr>
            <w:tcW w:w="1208" w:type="dxa"/>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联</w:t>
            </w:r>
            <w:r>
              <w:rPr>
                <w:rFonts w:ascii="仿宋_GB2312" w:eastAsia="仿宋_GB2312" w:hAnsi="宋体" w:cs="宋体"/>
                <w:b/>
                <w:kern w:val="0"/>
                <w:sz w:val="24"/>
              </w:rPr>
              <w:t xml:space="preserve">  </w:t>
            </w:r>
            <w:r>
              <w:rPr>
                <w:rFonts w:ascii="仿宋_GB2312" w:eastAsia="仿宋_GB2312" w:hAnsi="宋体" w:cs="宋体" w:hint="eastAsia"/>
                <w:b/>
                <w:kern w:val="0"/>
                <w:sz w:val="24"/>
              </w:rPr>
              <w:t>系</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电</w:t>
            </w:r>
            <w:r>
              <w:rPr>
                <w:rFonts w:ascii="仿宋_GB2312" w:eastAsia="仿宋_GB2312" w:hAnsi="宋体" w:cs="宋体"/>
                <w:b/>
                <w:kern w:val="0"/>
                <w:sz w:val="24"/>
              </w:rPr>
              <w:t xml:space="preserve">  </w:t>
            </w:r>
            <w:r>
              <w:rPr>
                <w:rFonts w:ascii="仿宋_GB2312" w:eastAsia="仿宋_GB2312" w:hAnsi="宋体" w:cs="宋体" w:hint="eastAsia"/>
                <w:b/>
                <w:kern w:val="0"/>
                <w:sz w:val="24"/>
              </w:rPr>
              <w:t>话</w:t>
            </w:r>
          </w:p>
        </w:tc>
        <w:tc>
          <w:tcPr>
            <w:tcW w:w="1411" w:type="dxa"/>
            <w:vAlign w:val="center"/>
          </w:tcPr>
          <w:p w:rsidR="00EC5679" w:rsidRDefault="00EC5679">
            <w:pPr>
              <w:widowControl/>
              <w:spacing w:line="320" w:lineRule="exact"/>
              <w:jc w:val="left"/>
              <w:rPr>
                <w:rFonts w:ascii="宋体" w:cs="宋体"/>
                <w:b/>
                <w:kern w:val="0"/>
                <w:sz w:val="24"/>
              </w:rPr>
            </w:pPr>
          </w:p>
        </w:tc>
      </w:tr>
      <w:tr w:rsidR="00EC5679">
        <w:trPr>
          <w:cantSplit/>
          <w:trHeight w:val="363"/>
          <w:jc w:val="center"/>
        </w:trPr>
        <w:tc>
          <w:tcPr>
            <w:tcW w:w="1218" w:type="dxa"/>
            <w:gridSpan w:val="3"/>
            <w:vAlign w:val="center"/>
          </w:tcPr>
          <w:p w:rsidR="00EC5679" w:rsidRDefault="00EC5679">
            <w:pPr>
              <w:widowControl/>
              <w:spacing w:line="320" w:lineRule="exact"/>
              <w:rPr>
                <w:rFonts w:ascii="宋体" w:cs="宋体"/>
                <w:b/>
                <w:kern w:val="0"/>
                <w:sz w:val="24"/>
              </w:rPr>
            </w:pPr>
            <w:r>
              <w:rPr>
                <w:rFonts w:ascii="仿宋_GB2312" w:eastAsia="仿宋_GB2312" w:hAnsi="宋体" w:cs="宋体" w:hint="eastAsia"/>
                <w:b/>
                <w:kern w:val="0"/>
                <w:sz w:val="24"/>
              </w:rPr>
              <w:t>报考单位</w:t>
            </w:r>
          </w:p>
          <w:p w:rsidR="00EC5679" w:rsidRDefault="00EC5679">
            <w:pPr>
              <w:widowControl/>
              <w:spacing w:line="320" w:lineRule="exact"/>
              <w:rPr>
                <w:rFonts w:ascii="宋体" w:cs="宋体"/>
                <w:b/>
                <w:kern w:val="0"/>
                <w:sz w:val="24"/>
              </w:rPr>
            </w:pPr>
            <w:r>
              <w:rPr>
                <w:rFonts w:ascii="仿宋_GB2312" w:eastAsia="仿宋_GB2312" w:hAnsi="宋体" w:cs="宋体" w:hint="eastAsia"/>
                <w:b/>
                <w:kern w:val="0"/>
                <w:sz w:val="24"/>
              </w:rPr>
              <w:t>及</w:t>
            </w:r>
            <w:r>
              <w:rPr>
                <w:rFonts w:ascii="仿宋_GB2312" w:eastAsia="仿宋_GB2312" w:hAnsi="宋体" w:cs="宋体"/>
                <w:b/>
                <w:kern w:val="0"/>
                <w:sz w:val="24"/>
              </w:rPr>
              <w:t xml:space="preserve"> </w:t>
            </w:r>
            <w:r>
              <w:rPr>
                <w:rFonts w:ascii="仿宋_GB2312" w:eastAsia="仿宋_GB2312" w:hAnsi="宋体" w:cs="宋体" w:hint="eastAsia"/>
                <w:b/>
                <w:kern w:val="0"/>
                <w:sz w:val="24"/>
              </w:rPr>
              <w:t>职</w:t>
            </w:r>
            <w:r>
              <w:rPr>
                <w:rFonts w:ascii="仿宋_GB2312" w:eastAsia="仿宋_GB2312" w:hAnsi="宋体" w:cs="宋体"/>
                <w:b/>
                <w:kern w:val="0"/>
                <w:sz w:val="24"/>
              </w:rPr>
              <w:t xml:space="preserve"> </w:t>
            </w:r>
            <w:r>
              <w:rPr>
                <w:rFonts w:ascii="仿宋_GB2312" w:eastAsia="仿宋_GB2312" w:hAnsi="宋体" w:cs="宋体" w:hint="eastAsia"/>
                <w:b/>
                <w:kern w:val="0"/>
                <w:sz w:val="24"/>
              </w:rPr>
              <w:t>位</w:t>
            </w:r>
          </w:p>
        </w:tc>
        <w:tc>
          <w:tcPr>
            <w:tcW w:w="5281" w:type="dxa"/>
            <w:gridSpan w:val="12"/>
            <w:vAlign w:val="center"/>
          </w:tcPr>
          <w:p w:rsidR="00EC5679" w:rsidRDefault="00EC5679">
            <w:pPr>
              <w:widowControl/>
              <w:spacing w:line="320" w:lineRule="exact"/>
              <w:jc w:val="center"/>
              <w:rPr>
                <w:rFonts w:ascii="宋体" w:cs="宋体"/>
                <w:b/>
                <w:kern w:val="0"/>
                <w:sz w:val="24"/>
              </w:rPr>
            </w:pPr>
          </w:p>
        </w:tc>
        <w:tc>
          <w:tcPr>
            <w:tcW w:w="1208" w:type="dxa"/>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职</w:t>
            </w:r>
            <w:r>
              <w:rPr>
                <w:rFonts w:ascii="仿宋_GB2312" w:eastAsia="仿宋_GB2312" w:hAnsi="宋体" w:cs="宋体"/>
                <w:b/>
                <w:kern w:val="0"/>
                <w:sz w:val="24"/>
              </w:rPr>
              <w:t xml:space="preserve">  </w:t>
            </w:r>
            <w:r>
              <w:rPr>
                <w:rFonts w:ascii="仿宋_GB2312" w:eastAsia="仿宋_GB2312" w:hAnsi="宋体" w:cs="宋体" w:hint="eastAsia"/>
                <w:b/>
                <w:kern w:val="0"/>
                <w:sz w:val="24"/>
              </w:rPr>
              <w:t>位</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编</w:t>
            </w:r>
            <w:r>
              <w:rPr>
                <w:rFonts w:ascii="仿宋_GB2312" w:eastAsia="仿宋_GB2312" w:hAnsi="宋体" w:cs="宋体"/>
                <w:b/>
                <w:kern w:val="0"/>
                <w:sz w:val="24"/>
              </w:rPr>
              <w:t xml:space="preserve">  </w:t>
            </w:r>
            <w:r>
              <w:rPr>
                <w:rFonts w:ascii="仿宋_GB2312" w:eastAsia="仿宋_GB2312" w:hAnsi="宋体" w:cs="宋体" w:hint="eastAsia"/>
                <w:b/>
                <w:kern w:val="0"/>
                <w:sz w:val="24"/>
              </w:rPr>
              <w:t>码</w:t>
            </w:r>
          </w:p>
        </w:tc>
        <w:tc>
          <w:tcPr>
            <w:tcW w:w="1411" w:type="dxa"/>
            <w:vAlign w:val="center"/>
          </w:tcPr>
          <w:p w:rsidR="00EC5679" w:rsidRDefault="00EC5679">
            <w:pPr>
              <w:widowControl/>
              <w:spacing w:line="320" w:lineRule="exact"/>
              <w:jc w:val="left"/>
              <w:rPr>
                <w:rFonts w:ascii="宋体" w:cs="宋体"/>
                <w:b/>
                <w:kern w:val="0"/>
                <w:sz w:val="24"/>
              </w:rPr>
            </w:pPr>
          </w:p>
        </w:tc>
      </w:tr>
      <w:tr w:rsidR="00EC5679">
        <w:trPr>
          <w:cantSplit/>
          <w:trHeight w:val="6835"/>
          <w:jc w:val="center"/>
        </w:trPr>
        <w:tc>
          <w:tcPr>
            <w:tcW w:w="760" w:type="dxa"/>
            <w:vAlign w:val="center"/>
          </w:tcPr>
          <w:p w:rsidR="00EC5679" w:rsidRDefault="00EC5679">
            <w:pPr>
              <w:widowControl/>
              <w:spacing w:line="400" w:lineRule="exact"/>
              <w:jc w:val="center"/>
              <w:rPr>
                <w:rFonts w:ascii="宋体" w:cs="宋体"/>
                <w:b/>
                <w:kern w:val="0"/>
                <w:sz w:val="24"/>
                <w:szCs w:val="22"/>
              </w:rPr>
            </w:pPr>
            <w:r>
              <w:rPr>
                <w:rFonts w:ascii="仿宋_GB2312" w:eastAsia="仿宋_GB2312" w:hAnsi="宋体" w:cs="宋体" w:hint="eastAsia"/>
                <w:b/>
                <w:kern w:val="0"/>
                <w:sz w:val="24"/>
              </w:rPr>
              <w:t>个</w:t>
            </w:r>
          </w:p>
          <w:p w:rsidR="00EC5679" w:rsidRDefault="00EC5679">
            <w:pPr>
              <w:widowControl/>
              <w:spacing w:line="400" w:lineRule="exact"/>
              <w:jc w:val="center"/>
              <w:rPr>
                <w:rFonts w:ascii="宋体" w:cs="宋体"/>
                <w:b/>
                <w:kern w:val="0"/>
                <w:sz w:val="24"/>
              </w:rPr>
            </w:pPr>
          </w:p>
          <w:p w:rsidR="00EC5679" w:rsidRDefault="00EC5679">
            <w:pPr>
              <w:widowControl/>
              <w:spacing w:line="400" w:lineRule="exact"/>
              <w:jc w:val="center"/>
              <w:rPr>
                <w:rFonts w:ascii="宋体" w:cs="宋体"/>
                <w:b/>
                <w:kern w:val="0"/>
                <w:sz w:val="24"/>
              </w:rPr>
            </w:pPr>
            <w:r>
              <w:rPr>
                <w:rFonts w:ascii="仿宋_GB2312" w:eastAsia="仿宋_GB2312" w:hAnsi="宋体" w:cs="宋体" w:hint="eastAsia"/>
                <w:b/>
                <w:kern w:val="0"/>
                <w:sz w:val="24"/>
              </w:rPr>
              <w:t>人</w:t>
            </w:r>
          </w:p>
          <w:p w:rsidR="00EC5679" w:rsidRDefault="00EC5679">
            <w:pPr>
              <w:widowControl/>
              <w:spacing w:line="400" w:lineRule="exact"/>
              <w:jc w:val="center"/>
              <w:rPr>
                <w:rFonts w:ascii="宋体" w:cs="宋体"/>
                <w:b/>
                <w:kern w:val="0"/>
                <w:sz w:val="24"/>
              </w:rPr>
            </w:pPr>
          </w:p>
          <w:p w:rsidR="00EC5679" w:rsidRDefault="00EC5679">
            <w:pPr>
              <w:widowControl/>
              <w:spacing w:line="400" w:lineRule="exact"/>
              <w:jc w:val="center"/>
              <w:rPr>
                <w:rFonts w:ascii="宋体" w:cs="宋体"/>
                <w:b/>
                <w:kern w:val="0"/>
                <w:sz w:val="24"/>
              </w:rPr>
            </w:pPr>
            <w:r>
              <w:rPr>
                <w:rFonts w:ascii="仿宋_GB2312" w:eastAsia="仿宋_GB2312" w:hAnsi="宋体" w:cs="宋体" w:hint="eastAsia"/>
                <w:b/>
                <w:kern w:val="0"/>
                <w:sz w:val="24"/>
              </w:rPr>
              <w:t>简</w:t>
            </w:r>
          </w:p>
          <w:p w:rsidR="00EC5679" w:rsidRDefault="00EC5679">
            <w:pPr>
              <w:widowControl/>
              <w:spacing w:line="400" w:lineRule="exact"/>
              <w:jc w:val="center"/>
              <w:rPr>
                <w:rFonts w:ascii="宋体" w:cs="宋体"/>
                <w:b/>
                <w:kern w:val="0"/>
                <w:sz w:val="24"/>
              </w:rPr>
            </w:pPr>
          </w:p>
          <w:p w:rsidR="00EC5679" w:rsidRDefault="00EC5679" w:rsidP="00EC5679">
            <w:pPr>
              <w:widowControl/>
              <w:spacing w:line="320" w:lineRule="exact"/>
              <w:ind w:firstLineChars="49" w:firstLine="31680"/>
              <w:rPr>
                <w:rFonts w:ascii="宋体" w:cs="宋体"/>
                <w:b/>
                <w:kern w:val="0"/>
                <w:sz w:val="24"/>
              </w:rPr>
            </w:pPr>
            <w:r>
              <w:rPr>
                <w:rFonts w:ascii="仿宋_GB2312" w:eastAsia="仿宋_GB2312" w:hAnsi="宋体" w:cs="宋体" w:hint="eastAsia"/>
                <w:b/>
                <w:kern w:val="0"/>
                <w:sz w:val="24"/>
              </w:rPr>
              <w:t>历</w:t>
            </w:r>
          </w:p>
        </w:tc>
        <w:tc>
          <w:tcPr>
            <w:tcW w:w="8358" w:type="dxa"/>
            <w:gridSpan w:val="16"/>
            <w:vAlign w:val="center"/>
          </w:tcPr>
          <w:p w:rsidR="00EC5679" w:rsidRDefault="00EC5679">
            <w:pPr>
              <w:widowControl/>
              <w:spacing w:line="320" w:lineRule="exact"/>
              <w:jc w:val="left"/>
              <w:rPr>
                <w:rFonts w:ascii="宋体" w:cs="宋体"/>
                <w:b/>
                <w:kern w:val="0"/>
                <w:sz w:val="24"/>
              </w:rPr>
            </w:pPr>
          </w:p>
        </w:tc>
      </w:tr>
      <w:tr w:rsidR="00EC5679">
        <w:trPr>
          <w:trHeight w:val="1432"/>
          <w:jc w:val="center"/>
        </w:trPr>
        <w:tc>
          <w:tcPr>
            <w:tcW w:w="760" w:type="dxa"/>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奖惩</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情况</w:t>
            </w:r>
          </w:p>
        </w:tc>
        <w:tc>
          <w:tcPr>
            <w:tcW w:w="8358" w:type="dxa"/>
            <w:gridSpan w:val="16"/>
            <w:vAlign w:val="center"/>
          </w:tcPr>
          <w:p w:rsidR="00EC5679" w:rsidRDefault="00EC5679">
            <w:pPr>
              <w:widowControl/>
              <w:spacing w:line="320" w:lineRule="exact"/>
              <w:jc w:val="center"/>
              <w:rPr>
                <w:rFonts w:ascii="宋体" w:cs="宋体"/>
                <w:b/>
                <w:kern w:val="0"/>
                <w:sz w:val="24"/>
              </w:rPr>
            </w:pPr>
          </w:p>
        </w:tc>
      </w:tr>
      <w:tr w:rsidR="00EC5679">
        <w:trPr>
          <w:trHeight w:val="1295"/>
          <w:jc w:val="center"/>
        </w:trPr>
        <w:tc>
          <w:tcPr>
            <w:tcW w:w="760" w:type="dxa"/>
            <w:vAlign w:val="center"/>
          </w:tcPr>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年度</w:t>
            </w:r>
          </w:p>
          <w:p w:rsidR="00EC5679" w:rsidRDefault="00EC5679">
            <w:pPr>
              <w:widowControl/>
              <w:spacing w:line="320" w:lineRule="exact"/>
              <w:jc w:val="center"/>
              <w:rPr>
                <w:rFonts w:ascii="宋体" w:cs="宋体"/>
                <w:b/>
                <w:kern w:val="0"/>
                <w:sz w:val="24"/>
                <w:szCs w:val="22"/>
              </w:rPr>
            </w:pPr>
            <w:r>
              <w:rPr>
                <w:rFonts w:ascii="仿宋_GB2312" w:eastAsia="仿宋_GB2312" w:hAnsi="宋体" w:cs="宋体" w:hint="eastAsia"/>
                <w:b/>
                <w:kern w:val="0"/>
                <w:sz w:val="24"/>
              </w:rPr>
              <w:t>考核</w:t>
            </w:r>
          </w:p>
          <w:p w:rsidR="00EC5679" w:rsidRDefault="00EC5679">
            <w:pPr>
              <w:widowControl/>
              <w:spacing w:line="320" w:lineRule="exact"/>
              <w:jc w:val="center"/>
              <w:rPr>
                <w:rFonts w:ascii="宋体" w:cs="宋体"/>
                <w:b/>
                <w:kern w:val="0"/>
                <w:sz w:val="24"/>
              </w:rPr>
            </w:pPr>
            <w:r>
              <w:rPr>
                <w:rFonts w:ascii="仿宋_GB2312" w:eastAsia="仿宋_GB2312" w:hAnsi="宋体" w:cs="宋体" w:hint="eastAsia"/>
                <w:b/>
                <w:kern w:val="0"/>
                <w:sz w:val="24"/>
              </w:rPr>
              <w:t>结果</w:t>
            </w:r>
          </w:p>
        </w:tc>
        <w:tc>
          <w:tcPr>
            <w:tcW w:w="8358" w:type="dxa"/>
            <w:gridSpan w:val="16"/>
            <w:vAlign w:val="center"/>
          </w:tcPr>
          <w:p w:rsidR="00EC5679" w:rsidRDefault="00EC5679">
            <w:pPr>
              <w:widowControl/>
              <w:spacing w:line="320" w:lineRule="exact"/>
              <w:jc w:val="center"/>
              <w:rPr>
                <w:rFonts w:ascii="宋体" w:cs="宋体"/>
                <w:b/>
                <w:kern w:val="0"/>
                <w:sz w:val="24"/>
              </w:rPr>
            </w:pPr>
          </w:p>
        </w:tc>
      </w:tr>
      <w:tr w:rsidR="00EC5679">
        <w:trPr>
          <w:cantSplit/>
          <w:trHeight w:val="298"/>
          <w:jc w:val="center"/>
        </w:trPr>
        <w:tc>
          <w:tcPr>
            <w:tcW w:w="760" w:type="dxa"/>
            <w:vMerge w:val="restart"/>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家庭</w:t>
            </w:r>
          </w:p>
          <w:p w:rsidR="00EC5679" w:rsidRDefault="00EC5679">
            <w:pPr>
              <w:widowControl/>
              <w:spacing w:line="340" w:lineRule="exact"/>
              <w:jc w:val="center"/>
              <w:rPr>
                <w:rFonts w:ascii="宋体" w:cs="宋体"/>
                <w:b/>
                <w:kern w:val="0"/>
                <w:sz w:val="24"/>
                <w:szCs w:val="22"/>
              </w:rPr>
            </w:pPr>
            <w:r>
              <w:rPr>
                <w:rFonts w:ascii="仿宋_GB2312" w:eastAsia="仿宋_GB2312" w:hAnsi="宋体" w:cs="宋体" w:hint="eastAsia"/>
                <w:b/>
                <w:kern w:val="0"/>
                <w:sz w:val="24"/>
              </w:rPr>
              <w:t>主要</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成员</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及主</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要社</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会关</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系</w:t>
            </w:r>
          </w:p>
        </w:tc>
        <w:tc>
          <w:tcPr>
            <w:tcW w:w="1288" w:type="dxa"/>
            <w:gridSpan w:val="4"/>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称</w:t>
            </w:r>
            <w:r>
              <w:rPr>
                <w:rFonts w:ascii="仿宋_GB2312" w:eastAsia="仿宋_GB2312" w:hAnsi="宋体" w:cs="宋体"/>
                <w:b/>
                <w:kern w:val="0"/>
                <w:sz w:val="24"/>
              </w:rPr>
              <w:t xml:space="preserve"> </w:t>
            </w:r>
            <w:r>
              <w:rPr>
                <w:rFonts w:ascii="仿宋_GB2312" w:eastAsia="仿宋_GB2312" w:hAnsi="宋体" w:cs="宋体" w:hint="eastAsia"/>
                <w:b/>
                <w:kern w:val="0"/>
                <w:sz w:val="24"/>
              </w:rPr>
              <w:t>谓</w:t>
            </w:r>
          </w:p>
        </w:tc>
        <w:tc>
          <w:tcPr>
            <w:tcW w:w="1241" w:type="dxa"/>
            <w:gridSpan w:val="2"/>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姓</w:t>
            </w:r>
            <w:r>
              <w:rPr>
                <w:rFonts w:ascii="仿宋_GB2312" w:eastAsia="仿宋_GB2312" w:hAnsi="宋体" w:cs="宋体"/>
                <w:b/>
                <w:kern w:val="0"/>
                <w:sz w:val="24"/>
              </w:rPr>
              <w:t xml:space="preserve"> </w:t>
            </w:r>
            <w:r>
              <w:rPr>
                <w:rFonts w:ascii="仿宋_GB2312" w:eastAsia="仿宋_GB2312" w:hAnsi="宋体" w:cs="宋体" w:hint="eastAsia"/>
                <w:b/>
                <w:kern w:val="0"/>
                <w:sz w:val="24"/>
              </w:rPr>
              <w:t>名</w:t>
            </w:r>
          </w:p>
        </w:tc>
        <w:tc>
          <w:tcPr>
            <w:tcW w:w="966" w:type="dxa"/>
            <w:gridSpan w:val="3"/>
            <w:tcMar>
              <w:top w:w="0" w:type="dxa"/>
              <w:left w:w="57" w:type="dxa"/>
              <w:bottom w:w="0" w:type="dxa"/>
              <w:right w:w="57" w:type="dxa"/>
            </w:tcMar>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年龄</w:t>
            </w:r>
          </w:p>
        </w:tc>
        <w:tc>
          <w:tcPr>
            <w:tcW w:w="781" w:type="dxa"/>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政治面貌</w:t>
            </w:r>
          </w:p>
        </w:tc>
        <w:tc>
          <w:tcPr>
            <w:tcW w:w="1206" w:type="dxa"/>
            <w:gridSpan w:val="3"/>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是否有</w:t>
            </w:r>
          </w:p>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回避关系</w:t>
            </w:r>
          </w:p>
        </w:tc>
        <w:tc>
          <w:tcPr>
            <w:tcW w:w="2876" w:type="dxa"/>
            <w:gridSpan w:val="3"/>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工作单位及职务</w:t>
            </w:r>
          </w:p>
        </w:tc>
      </w:tr>
      <w:tr w:rsidR="00EC5679">
        <w:trPr>
          <w:cantSplit/>
          <w:trHeight w:val="584"/>
          <w:jc w:val="center"/>
        </w:trPr>
        <w:tc>
          <w:tcPr>
            <w:tcW w:w="0" w:type="auto"/>
            <w:vMerge/>
            <w:vAlign w:val="center"/>
          </w:tcPr>
          <w:p w:rsidR="00EC5679" w:rsidRDefault="00EC5679">
            <w:pPr>
              <w:widowControl/>
              <w:jc w:val="left"/>
              <w:rPr>
                <w:rFonts w:ascii="宋体" w:cs="宋体"/>
                <w:b/>
                <w:kern w:val="0"/>
                <w:sz w:val="24"/>
              </w:rPr>
            </w:pPr>
          </w:p>
        </w:tc>
        <w:tc>
          <w:tcPr>
            <w:tcW w:w="1288" w:type="dxa"/>
            <w:gridSpan w:val="4"/>
            <w:vAlign w:val="center"/>
          </w:tcPr>
          <w:p w:rsidR="00EC5679" w:rsidRDefault="00EC5679">
            <w:pPr>
              <w:widowControl/>
              <w:spacing w:line="340" w:lineRule="exact"/>
              <w:jc w:val="center"/>
              <w:rPr>
                <w:rFonts w:ascii="宋体" w:cs="宋体"/>
                <w:b/>
                <w:kern w:val="0"/>
                <w:sz w:val="24"/>
              </w:rPr>
            </w:pPr>
          </w:p>
        </w:tc>
        <w:tc>
          <w:tcPr>
            <w:tcW w:w="1241" w:type="dxa"/>
            <w:gridSpan w:val="2"/>
            <w:vAlign w:val="center"/>
          </w:tcPr>
          <w:p w:rsidR="00EC5679" w:rsidRDefault="00EC5679">
            <w:pPr>
              <w:widowControl/>
              <w:spacing w:line="340" w:lineRule="exact"/>
              <w:jc w:val="center"/>
              <w:rPr>
                <w:rFonts w:ascii="宋体" w:cs="宋体"/>
                <w:b/>
                <w:kern w:val="0"/>
                <w:sz w:val="24"/>
              </w:rPr>
            </w:pPr>
          </w:p>
        </w:tc>
        <w:tc>
          <w:tcPr>
            <w:tcW w:w="966" w:type="dxa"/>
            <w:gridSpan w:val="3"/>
            <w:tcMar>
              <w:top w:w="0" w:type="dxa"/>
              <w:left w:w="57" w:type="dxa"/>
              <w:bottom w:w="0" w:type="dxa"/>
              <w:right w:w="57" w:type="dxa"/>
            </w:tcMar>
            <w:vAlign w:val="center"/>
          </w:tcPr>
          <w:p w:rsidR="00EC5679" w:rsidRDefault="00EC5679">
            <w:pPr>
              <w:widowControl/>
              <w:spacing w:line="340" w:lineRule="exact"/>
              <w:jc w:val="center"/>
              <w:rPr>
                <w:rFonts w:ascii="宋体" w:cs="宋体"/>
                <w:b/>
                <w:kern w:val="0"/>
                <w:sz w:val="24"/>
              </w:rPr>
            </w:pPr>
          </w:p>
        </w:tc>
        <w:tc>
          <w:tcPr>
            <w:tcW w:w="781" w:type="dxa"/>
            <w:vAlign w:val="center"/>
          </w:tcPr>
          <w:p w:rsidR="00EC5679" w:rsidRDefault="00EC5679">
            <w:pPr>
              <w:widowControl/>
              <w:spacing w:line="340" w:lineRule="exact"/>
              <w:jc w:val="center"/>
              <w:rPr>
                <w:rFonts w:ascii="宋体" w:cs="宋体"/>
                <w:b/>
                <w:kern w:val="0"/>
                <w:sz w:val="24"/>
              </w:rPr>
            </w:pPr>
          </w:p>
        </w:tc>
        <w:tc>
          <w:tcPr>
            <w:tcW w:w="1206" w:type="dxa"/>
            <w:gridSpan w:val="3"/>
            <w:vAlign w:val="center"/>
          </w:tcPr>
          <w:p w:rsidR="00EC5679" w:rsidRDefault="00EC5679">
            <w:pPr>
              <w:widowControl/>
              <w:spacing w:line="340" w:lineRule="exact"/>
              <w:jc w:val="center"/>
              <w:rPr>
                <w:rFonts w:ascii="宋体" w:cs="宋体"/>
                <w:b/>
                <w:kern w:val="0"/>
                <w:sz w:val="24"/>
              </w:rPr>
            </w:pPr>
          </w:p>
        </w:tc>
        <w:tc>
          <w:tcPr>
            <w:tcW w:w="2876" w:type="dxa"/>
            <w:gridSpan w:val="3"/>
            <w:vAlign w:val="center"/>
          </w:tcPr>
          <w:p w:rsidR="00EC5679" w:rsidRDefault="00EC5679">
            <w:pPr>
              <w:widowControl/>
              <w:spacing w:line="340" w:lineRule="exact"/>
              <w:jc w:val="center"/>
              <w:rPr>
                <w:rFonts w:ascii="宋体" w:cs="宋体"/>
                <w:b/>
                <w:kern w:val="0"/>
                <w:sz w:val="24"/>
              </w:rPr>
            </w:pPr>
          </w:p>
        </w:tc>
      </w:tr>
      <w:tr w:rsidR="00EC5679">
        <w:trPr>
          <w:cantSplit/>
          <w:trHeight w:val="584"/>
          <w:jc w:val="center"/>
        </w:trPr>
        <w:tc>
          <w:tcPr>
            <w:tcW w:w="0" w:type="auto"/>
            <w:vMerge/>
            <w:vAlign w:val="center"/>
          </w:tcPr>
          <w:p w:rsidR="00EC5679" w:rsidRDefault="00EC5679">
            <w:pPr>
              <w:widowControl/>
              <w:jc w:val="left"/>
              <w:rPr>
                <w:rFonts w:ascii="宋体" w:cs="宋体"/>
                <w:b/>
                <w:kern w:val="0"/>
                <w:sz w:val="24"/>
              </w:rPr>
            </w:pPr>
          </w:p>
        </w:tc>
        <w:tc>
          <w:tcPr>
            <w:tcW w:w="1288" w:type="dxa"/>
            <w:gridSpan w:val="4"/>
            <w:vAlign w:val="center"/>
          </w:tcPr>
          <w:p w:rsidR="00EC5679" w:rsidRDefault="00EC5679">
            <w:pPr>
              <w:widowControl/>
              <w:spacing w:line="340" w:lineRule="exact"/>
              <w:jc w:val="center"/>
              <w:rPr>
                <w:rFonts w:ascii="宋体" w:cs="宋体"/>
                <w:b/>
                <w:kern w:val="0"/>
                <w:sz w:val="24"/>
              </w:rPr>
            </w:pPr>
          </w:p>
        </w:tc>
        <w:tc>
          <w:tcPr>
            <w:tcW w:w="1241" w:type="dxa"/>
            <w:gridSpan w:val="2"/>
            <w:vAlign w:val="center"/>
          </w:tcPr>
          <w:p w:rsidR="00EC5679" w:rsidRDefault="00EC5679">
            <w:pPr>
              <w:widowControl/>
              <w:spacing w:line="340" w:lineRule="exact"/>
              <w:jc w:val="center"/>
              <w:rPr>
                <w:rFonts w:ascii="宋体" w:cs="宋体"/>
                <w:b/>
                <w:kern w:val="0"/>
                <w:sz w:val="24"/>
              </w:rPr>
            </w:pPr>
          </w:p>
        </w:tc>
        <w:tc>
          <w:tcPr>
            <w:tcW w:w="966" w:type="dxa"/>
            <w:gridSpan w:val="3"/>
            <w:tcMar>
              <w:top w:w="0" w:type="dxa"/>
              <w:left w:w="57" w:type="dxa"/>
              <w:bottom w:w="0" w:type="dxa"/>
              <w:right w:w="57" w:type="dxa"/>
            </w:tcMar>
            <w:vAlign w:val="center"/>
          </w:tcPr>
          <w:p w:rsidR="00EC5679" w:rsidRDefault="00EC5679">
            <w:pPr>
              <w:widowControl/>
              <w:spacing w:line="340" w:lineRule="exact"/>
              <w:jc w:val="center"/>
              <w:rPr>
                <w:rFonts w:ascii="宋体" w:cs="宋体"/>
                <w:b/>
                <w:kern w:val="0"/>
                <w:sz w:val="24"/>
              </w:rPr>
            </w:pPr>
          </w:p>
        </w:tc>
        <w:tc>
          <w:tcPr>
            <w:tcW w:w="781" w:type="dxa"/>
            <w:vAlign w:val="center"/>
          </w:tcPr>
          <w:p w:rsidR="00EC5679" w:rsidRDefault="00EC5679">
            <w:pPr>
              <w:widowControl/>
              <w:spacing w:line="340" w:lineRule="exact"/>
              <w:jc w:val="center"/>
              <w:rPr>
                <w:rFonts w:ascii="宋体" w:cs="宋体"/>
                <w:b/>
                <w:kern w:val="0"/>
                <w:sz w:val="24"/>
              </w:rPr>
            </w:pPr>
          </w:p>
        </w:tc>
        <w:tc>
          <w:tcPr>
            <w:tcW w:w="1206" w:type="dxa"/>
            <w:gridSpan w:val="3"/>
            <w:vAlign w:val="center"/>
          </w:tcPr>
          <w:p w:rsidR="00EC5679" w:rsidRDefault="00EC5679">
            <w:pPr>
              <w:widowControl/>
              <w:spacing w:line="340" w:lineRule="exact"/>
              <w:jc w:val="center"/>
              <w:rPr>
                <w:rFonts w:ascii="宋体" w:cs="宋体"/>
                <w:b/>
                <w:kern w:val="0"/>
                <w:sz w:val="24"/>
              </w:rPr>
            </w:pPr>
          </w:p>
        </w:tc>
        <w:tc>
          <w:tcPr>
            <w:tcW w:w="2876" w:type="dxa"/>
            <w:gridSpan w:val="3"/>
            <w:vAlign w:val="center"/>
          </w:tcPr>
          <w:p w:rsidR="00EC5679" w:rsidRDefault="00EC5679">
            <w:pPr>
              <w:widowControl/>
              <w:spacing w:line="340" w:lineRule="exact"/>
              <w:jc w:val="center"/>
              <w:rPr>
                <w:rFonts w:ascii="宋体" w:cs="宋体"/>
                <w:b/>
                <w:kern w:val="0"/>
                <w:sz w:val="24"/>
              </w:rPr>
            </w:pPr>
          </w:p>
        </w:tc>
      </w:tr>
      <w:tr w:rsidR="00EC5679">
        <w:trPr>
          <w:cantSplit/>
          <w:trHeight w:val="500"/>
          <w:jc w:val="center"/>
        </w:trPr>
        <w:tc>
          <w:tcPr>
            <w:tcW w:w="0" w:type="auto"/>
            <w:vMerge/>
            <w:vAlign w:val="center"/>
          </w:tcPr>
          <w:p w:rsidR="00EC5679" w:rsidRDefault="00EC5679">
            <w:pPr>
              <w:widowControl/>
              <w:jc w:val="left"/>
              <w:rPr>
                <w:rFonts w:ascii="宋体" w:cs="宋体"/>
                <w:b/>
                <w:kern w:val="0"/>
                <w:sz w:val="24"/>
              </w:rPr>
            </w:pPr>
          </w:p>
        </w:tc>
        <w:tc>
          <w:tcPr>
            <w:tcW w:w="1288" w:type="dxa"/>
            <w:gridSpan w:val="4"/>
            <w:vAlign w:val="center"/>
          </w:tcPr>
          <w:p w:rsidR="00EC5679" w:rsidRDefault="00EC5679">
            <w:pPr>
              <w:widowControl/>
              <w:spacing w:line="340" w:lineRule="exact"/>
              <w:jc w:val="center"/>
              <w:rPr>
                <w:rFonts w:ascii="宋体" w:cs="宋体"/>
                <w:b/>
                <w:kern w:val="0"/>
                <w:sz w:val="24"/>
              </w:rPr>
            </w:pPr>
          </w:p>
        </w:tc>
        <w:tc>
          <w:tcPr>
            <w:tcW w:w="1241" w:type="dxa"/>
            <w:gridSpan w:val="2"/>
            <w:vAlign w:val="center"/>
          </w:tcPr>
          <w:p w:rsidR="00EC5679" w:rsidRDefault="00EC5679">
            <w:pPr>
              <w:widowControl/>
              <w:spacing w:line="340" w:lineRule="exact"/>
              <w:jc w:val="center"/>
              <w:rPr>
                <w:rFonts w:ascii="宋体" w:cs="宋体"/>
                <w:b/>
                <w:kern w:val="0"/>
                <w:sz w:val="24"/>
              </w:rPr>
            </w:pPr>
          </w:p>
        </w:tc>
        <w:tc>
          <w:tcPr>
            <w:tcW w:w="966" w:type="dxa"/>
            <w:gridSpan w:val="3"/>
            <w:tcMar>
              <w:top w:w="0" w:type="dxa"/>
              <w:left w:w="57" w:type="dxa"/>
              <w:bottom w:w="0" w:type="dxa"/>
              <w:right w:w="57" w:type="dxa"/>
            </w:tcMar>
            <w:vAlign w:val="center"/>
          </w:tcPr>
          <w:p w:rsidR="00EC5679" w:rsidRDefault="00EC5679">
            <w:pPr>
              <w:widowControl/>
              <w:spacing w:line="340" w:lineRule="exact"/>
              <w:jc w:val="center"/>
              <w:rPr>
                <w:rFonts w:ascii="宋体" w:cs="宋体"/>
                <w:b/>
                <w:kern w:val="0"/>
                <w:sz w:val="24"/>
              </w:rPr>
            </w:pPr>
          </w:p>
        </w:tc>
        <w:tc>
          <w:tcPr>
            <w:tcW w:w="781" w:type="dxa"/>
            <w:vAlign w:val="center"/>
          </w:tcPr>
          <w:p w:rsidR="00EC5679" w:rsidRDefault="00EC5679">
            <w:pPr>
              <w:widowControl/>
              <w:spacing w:line="340" w:lineRule="exact"/>
              <w:jc w:val="center"/>
              <w:rPr>
                <w:rFonts w:ascii="宋体" w:cs="宋体"/>
                <w:b/>
                <w:kern w:val="0"/>
                <w:sz w:val="24"/>
              </w:rPr>
            </w:pPr>
          </w:p>
        </w:tc>
        <w:tc>
          <w:tcPr>
            <w:tcW w:w="1206" w:type="dxa"/>
            <w:gridSpan w:val="3"/>
            <w:vAlign w:val="center"/>
          </w:tcPr>
          <w:p w:rsidR="00EC5679" w:rsidRDefault="00EC5679">
            <w:pPr>
              <w:widowControl/>
              <w:spacing w:line="340" w:lineRule="exact"/>
              <w:jc w:val="center"/>
              <w:rPr>
                <w:rFonts w:ascii="宋体" w:cs="宋体"/>
                <w:b/>
                <w:kern w:val="0"/>
                <w:sz w:val="24"/>
              </w:rPr>
            </w:pPr>
          </w:p>
        </w:tc>
        <w:tc>
          <w:tcPr>
            <w:tcW w:w="2876" w:type="dxa"/>
            <w:gridSpan w:val="3"/>
            <w:vAlign w:val="center"/>
          </w:tcPr>
          <w:p w:rsidR="00EC5679" w:rsidRDefault="00EC5679">
            <w:pPr>
              <w:widowControl/>
              <w:spacing w:line="340" w:lineRule="exact"/>
              <w:jc w:val="center"/>
              <w:rPr>
                <w:rFonts w:ascii="宋体" w:cs="宋体"/>
                <w:b/>
                <w:kern w:val="0"/>
                <w:sz w:val="24"/>
              </w:rPr>
            </w:pPr>
          </w:p>
        </w:tc>
      </w:tr>
      <w:tr w:rsidR="00EC5679">
        <w:trPr>
          <w:cantSplit/>
          <w:trHeight w:val="570"/>
          <w:jc w:val="center"/>
        </w:trPr>
        <w:tc>
          <w:tcPr>
            <w:tcW w:w="0" w:type="auto"/>
            <w:vMerge/>
            <w:vAlign w:val="center"/>
          </w:tcPr>
          <w:p w:rsidR="00EC5679" w:rsidRDefault="00EC5679">
            <w:pPr>
              <w:widowControl/>
              <w:jc w:val="left"/>
              <w:rPr>
                <w:rFonts w:ascii="宋体" w:cs="宋体"/>
                <w:b/>
                <w:kern w:val="0"/>
                <w:sz w:val="24"/>
              </w:rPr>
            </w:pPr>
          </w:p>
        </w:tc>
        <w:tc>
          <w:tcPr>
            <w:tcW w:w="1288" w:type="dxa"/>
            <w:gridSpan w:val="4"/>
            <w:vAlign w:val="center"/>
          </w:tcPr>
          <w:p w:rsidR="00EC5679" w:rsidRDefault="00EC5679">
            <w:pPr>
              <w:widowControl/>
              <w:spacing w:line="340" w:lineRule="exact"/>
              <w:jc w:val="center"/>
              <w:rPr>
                <w:rFonts w:ascii="宋体" w:cs="宋体"/>
                <w:b/>
                <w:kern w:val="0"/>
                <w:sz w:val="24"/>
              </w:rPr>
            </w:pPr>
          </w:p>
        </w:tc>
        <w:tc>
          <w:tcPr>
            <w:tcW w:w="1241" w:type="dxa"/>
            <w:gridSpan w:val="2"/>
            <w:vAlign w:val="center"/>
          </w:tcPr>
          <w:p w:rsidR="00EC5679" w:rsidRDefault="00EC5679">
            <w:pPr>
              <w:widowControl/>
              <w:spacing w:line="340" w:lineRule="exact"/>
              <w:jc w:val="center"/>
              <w:rPr>
                <w:rFonts w:ascii="宋体" w:cs="宋体"/>
                <w:b/>
                <w:kern w:val="0"/>
                <w:sz w:val="24"/>
              </w:rPr>
            </w:pPr>
          </w:p>
        </w:tc>
        <w:tc>
          <w:tcPr>
            <w:tcW w:w="966" w:type="dxa"/>
            <w:gridSpan w:val="3"/>
            <w:tcMar>
              <w:top w:w="0" w:type="dxa"/>
              <w:left w:w="57" w:type="dxa"/>
              <w:bottom w:w="0" w:type="dxa"/>
              <w:right w:w="57" w:type="dxa"/>
            </w:tcMar>
            <w:vAlign w:val="center"/>
          </w:tcPr>
          <w:p w:rsidR="00EC5679" w:rsidRDefault="00EC5679">
            <w:pPr>
              <w:widowControl/>
              <w:spacing w:line="340" w:lineRule="exact"/>
              <w:jc w:val="center"/>
              <w:rPr>
                <w:rFonts w:ascii="宋体" w:cs="宋体"/>
                <w:b/>
                <w:kern w:val="0"/>
                <w:sz w:val="24"/>
              </w:rPr>
            </w:pPr>
          </w:p>
        </w:tc>
        <w:tc>
          <w:tcPr>
            <w:tcW w:w="781" w:type="dxa"/>
            <w:vAlign w:val="center"/>
          </w:tcPr>
          <w:p w:rsidR="00EC5679" w:rsidRDefault="00EC5679">
            <w:pPr>
              <w:widowControl/>
              <w:spacing w:line="340" w:lineRule="exact"/>
              <w:jc w:val="center"/>
              <w:rPr>
                <w:rFonts w:ascii="宋体" w:cs="宋体"/>
                <w:b/>
                <w:kern w:val="0"/>
                <w:sz w:val="24"/>
              </w:rPr>
            </w:pPr>
          </w:p>
        </w:tc>
        <w:tc>
          <w:tcPr>
            <w:tcW w:w="1206" w:type="dxa"/>
            <w:gridSpan w:val="3"/>
            <w:vAlign w:val="center"/>
          </w:tcPr>
          <w:p w:rsidR="00EC5679" w:rsidRDefault="00EC5679">
            <w:pPr>
              <w:widowControl/>
              <w:spacing w:line="340" w:lineRule="exact"/>
              <w:jc w:val="center"/>
              <w:rPr>
                <w:rFonts w:ascii="宋体" w:cs="宋体"/>
                <w:b/>
                <w:kern w:val="0"/>
                <w:sz w:val="24"/>
              </w:rPr>
            </w:pPr>
          </w:p>
        </w:tc>
        <w:tc>
          <w:tcPr>
            <w:tcW w:w="2876" w:type="dxa"/>
            <w:gridSpan w:val="3"/>
            <w:vAlign w:val="center"/>
          </w:tcPr>
          <w:p w:rsidR="00EC5679" w:rsidRDefault="00EC5679">
            <w:pPr>
              <w:widowControl/>
              <w:spacing w:line="340" w:lineRule="exact"/>
              <w:jc w:val="center"/>
              <w:rPr>
                <w:rFonts w:ascii="宋体" w:cs="宋体"/>
                <w:b/>
                <w:kern w:val="0"/>
                <w:sz w:val="24"/>
              </w:rPr>
            </w:pPr>
          </w:p>
        </w:tc>
      </w:tr>
      <w:tr w:rsidR="00EC5679">
        <w:trPr>
          <w:trHeight w:val="2065"/>
          <w:jc w:val="center"/>
        </w:trPr>
        <w:tc>
          <w:tcPr>
            <w:tcW w:w="760" w:type="dxa"/>
            <w:vAlign w:val="center"/>
          </w:tcPr>
          <w:p w:rsidR="00EC5679" w:rsidRDefault="00EC5679">
            <w:pPr>
              <w:widowControl/>
              <w:spacing w:line="240" w:lineRule="atLeast"/>
              <w:jc w:val="center"/>
              <w:rPr>
                <w:b/>
                <w:kern w:val="0"/>
                <w:sz w:val="24"/>
              </w:rPr>
            </w:pPr>
            <w:r>
              <w:rPr>
                <w:rFonts w:eastAsia="仿宋_GB2312" w:hint="eastAsia"/>
                <w:b/>
                <w:kern w:val="0"/>
                <w:sz w:val="24"/>
              </w:rPr>
              <w:t>所在单位</w:t>
            </w:r>
          </w:p>
          <w:p w:rsidR="00EC5679" w:rsidRDefault="00EC5679">
            <w:pPr>
              <w:widowControl/>
              <w:spacing w:line="240" w:lineRule="atLeast"/>
              <w:jc w:val="center"/>
              <w:rPr>
                <w:rFonts w:eastAsia="仿宋_GB2312"/>
                <w:b/>
                <w:kern w:val="0"/>
                <w:sz w:val="24"/>
              </w:rPr>
            </w:pPr>
            <w:r>
              <w:rPr>
                <w:rFonts w:eastAsia="仿宋_GB2312" w:hint="eastAsia"/>
                <w:b/>
                <w:kern w:val="0"/>
                <w:sz w:val="24"/>
              </w:rPr>
              <w:t>及</w:t>
            </w:r>
          </w:p>
          <w:p w:rsidR="00EC5679" w:rsidRDefault="00EC5679">
            <w:pPr>
              <w:widowControl/>
              <w:spacing w:line="240" w:lineRule="atLeast"/>
              <w:jc w:val="center"/>
              <w:rPr>
                <w:b/>
                <w:kern w:val="0"/>
                <w:sz w:val="24"/>
              </w:rPr>
            </w:pPr>
            <w:r>
              <w:rPr>
                <w:rFonts w:eastAsia="仿宋_GB2312" w:hint="eastAsia"/>
                <w:b/>
                <w:kern w:val="0"/>
                <w:sz w:val="24"/>
              </w:rPr>
              <w:t>主管部门意见</w:t>
            </w:r>
          </w:p>
        </w:tc>
        <w:tc>
          <w:tcPr>
            <w:tcW w:w="4276" w:type="dxa"/>
            <w:gridSpan w:val="10"/>
            <w:vAlign w:val="center"/>
          </w:tcPr>
          <w:p w:rsidR="00EC5679" w:rsidRDefault="00EC5679">
            <w:pPr>
              <w:widowControl/>
              <w:spacing w:line="240" w:lineRule="atLeast"/>
              <w:jc w:val="center"/>
              <w:rPr>
                <w:rFonts w:eastAsia="仿宋_GB2312"/>
                <w:kern w:val="0"/>
                <w:sz w:val="24"/>
                <w:szCs w:val="22"/>
              </w:rPr>
            </w:pPr>
          </w:p>
          <w:p w:rsidR="00EC5679" w:rsidRDefault="00EC5679">
            <w:pPr>
              <w:widowControl/>
              <w:spacing w:line="240" w:lineRule="atLeast"/>
              <w:jc w:val="center"/>
              <w:rPr>
                <w:rFonts w:eastAsia="仿宋_GB2312"/>
                <w:kern w:val="0"/>
                <w:sz w:val="24"/>
                <w:szCs w:val="22"/>
              </w:rPr>
            </w:pPr>
          </w:p>
          <w:p w:rsidR="00EC5679" w:rsidRDefault="00EC5679">
            <w:pPr>
              <w:widowControl/>
              <w:spacing w:line="240" w:lineRule="atLeast"/>
              <w:jc w:val="center"/>
              <w:rPr>
                <w:rFonts w:eastAsia="仿宋_GB2312"/>
                <w:kern w:val="0"/>
                <w:sz w:val="24"/>
                <w:szCs w:val="22"/>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kern w:val="0"/>
                <w:sz w:val="24"/>
              </w:rPr>
            </w:pPr>
          </w:p>
          <w:p w:rsidR="00EC5679" w:rsidRDefault="00EC5679">
            <w:pPr>
              <w:spacing w:line="240" w:lineRule="atLeast"/>
              <w:ind w:right="580"/>
              <w:jc w:val="center"/>
              <w:rPr>
                <w:kern w:val="0"/>
                <w:sz w:val="24"/>
              </w:rPr>
            </w:pPr>
          </w:p>
          <w:p w:rsidR="00EC5679" w:rsidRDefault="00EC5679">
            <w:pPr>
              <w:spacing w:line="240" w:lineRule="atLeast"/>
              <w:ind w:right="580"/>
              <w:jc w:val="center"/>
              <w:rPr>
                <w:kern w:val="0"/>
                <w:sz w:val="24"/>
              </w:rPr>
            </w:pPr>
          </w:p>
          <w:p w:rsidR="00EC5679" w:rsidRDefault="00EC5679">
            <w:pPr>
              <w:widowControl/>
              <w:spacing w:line="240" w:lineRule="atLeast"/>
              <w:jc w:val="center"/>
              <w:rPr>
                <w:rFonts w:eastAsia="仿宋_GB2312"/>
                <w:kern w:val="0"/>
                <w:sz w:val="24"/>
              </w:rPr>
            </w:pPr>
            <w:r>
              <w:rPr>
                <w:rFonts w:eastAsia="仿宋_GB2312" w:hint="eastAsia"/>
                <w:kern w:val="0"/>
                <w:sz w:val="24"/>
              </w:rPr>
              <w:t>（盖章）</w:t>
            </w:r>
          </w:p>
          <w:p w:rsidR="00EC5679" w:rsidRDefault="00EC5679">
            <w:pPr>
              <w:widowControl/>
              <w:spacing w:line="240" w:lineRule="atLeast"/>
              <w:jc w:val="center"/>
              <w:rPr>
                <w:rFonts w:eastAsia="仿宋_GB2312"/>
                <w:kern w:val="0"/>
                <w:sz w:val="24"/>
              </w:rPr>
            </w:pPr>
            <w:r>
              <w:rPr>
                <w:rFonts w:eastAsia="仿宋_GB2312" w:hint="eastAsia"/>
                <w:kern w:val="0"/>
                <w:sz w:val="24"/>
              </w:rPr>
              <w:t>年</w:t>
            </w:r>
            <w:r>
              <w:rPr>
                <w:rFonts w:eastAsia="仿宋_GB2312"/>
                <w:kern w:val="0"/>
                <w:sz w:val="24"/>
              </w:rPr>
              <w:t xml:space="preserve">    </w:t>
            </w:r>
            <w:r>
              <w:rPr>
                <w:rFonts w:eastAsia="仿宋_GB2312" w:hint="eastAsia"/>
                <w:kern w:val="0"/>
                <w:sz w:val="24"/>
              </w:rPr>
              <w:t>月</w:t>
            </w:r>
            <w:r>
              <w:rPr>
                <w:rFonts w:eastAsia="仿宋_GB2312"/>
                <w:kern w:val="0"/>
                <w:sz w:val="24"/>
              </w:rPr>
              <w:t xml:space="preserve">    </w:t>
            </w:r>
            <w:r>
              <w:rPr>
                <w:rFonts w:eastAsia="仿宋_GB2312" w:hint="eastAsia"/>
                <w:kern w:val="0"/>
                <w:sz w:val="24"/>
              </w:rPr>
              <w:t>日</w:t>
            </w:r>
          </w:p>
          <w:p w:rsidR="00EC5679" w:rsidRDefault="00EC5679">
            <w:pPr>
              <w:widowControl/>
              <w:spacing w:line="240" w:lineRule="atLeast"/>
              <w:jc w:val="center"/>
              <w:rPr>
                <w:rFonts w:eastAsia="仿宋_GB2312"/>
                <w:kern w:val="0"/>
                <w:sz w:val="24"/>
              </w:rPr>
            </w:pPr>
          </w:p>
        </w:tc>
        <w:tc>
          <w:tcPr>
            <w:tcW w:w="1200" w:type="dxa"/>
            <w:gridSpan w:val="2"/>
            <w:vAlign w:val="center"/>
          </w:tcPr>
          <w:p w:rsidR="00EC5679" w:rsidRDefault="00EC5679">
            <w:pPr>
              <w:widowControl/>
              <w:spacing w:line="240" w:lineRule="atLeast"/>
              <w:jc w:val="center"/>
              <w:rPr>
                <w:rFonts w:eastAsia="仿宋_GB2312"/>
                <w:b/>
                <w:kern w:val="0"/>
                <w:sz w:val="24"/>
                <w:szCs w:val="22"/>
              </w:rPr>
            </w:pPr>
            <w:r>
              <w:rPr>
                <w:rFonts w:eastAsia="仿宋_GB2312" w:hint="eastAsia"/>
                <w:b/>
                <w:kern w:val="0"/>
                <w:sz w:val="24"/>
                <w:szCs w:val="22"/>
              </w:rPr>
              <w:t>所在</w:t>
            </w:r>
          </w:p>
          <w:p w:rsidR="00EC5679" w:rsidRDefault="00EC5679">
            <w:pPr>
              <w:widowControl/>
              <w:spacing w:line="240" w:lineRule="atLeast"/>
              <w:jc w:val="center"/>
              <w:rPr>
                <w:rFonts w:eastAsia="仿宋_GB2312"/>
                <w:b/>
                <w:kern w:val="0"/>
                <w:sz w:val="24"/>
                <w:szCs w:val="22"/>
              </w:rPr>
            </w:pPr>
            <w:r>
              <w:rPr>
                <w:rFonts w:eastAsia="仿宋_GB2312" w:hint="eastAsia"/>
                <w:b/>
                <w:kern w:val="0"/>
                <w:sz w:val="24"/>
                <w:szCs w:val="22"/>
              </w:rPr>
              <w:t>地公</w:t>
            </w:r>
          </w:p>
          <w:p w:rsidR="00EC5679" w:rsidRDefault="00EC5679">
            <w:pPr>
              <w:widowControl/>
              <w:spacing w:line="240" w:lineRule="atLeast"/>
              <w:jc w:val="center"/>
              <w:rPr>
                <w:rFonts w:eastAsia="仿宋_GB2312"/>
                <w:b/>
                <w:kern w:val="0"/>
                <w:sz w:val="24"/>
                <w:szCs w:val="22"/>
              </w:rPr>
            </w:pPr>
            <w:r>
              <w:rPr>
                <w:rFonts w:eastAsia="仿宋_GB2312" w:hint="eastAsia"/>
                <w:b/>
                <w:kern w:val="0"/>
                <w:sz w:val="24"/>
                <w:szCs w:val="22"/>
              </w:rPr>
              <w:t>务员</w:t>
            </w:r>
          </w:p>
          <w:p w:rsidR="00EC5679" w:rsidRDefault="00EC5679">
            <w:pPr>
              <w:widowControl/>
              <w:spacing w:line="240" w:lineRule="atLeast"/>
              <w:jc w:val="center"/>
              <w:rPr>
                <w:rFonts w:eastAsia="仿宋_GB2312"/>
                <w:b/>
                <w:kern w:val="0"/>
                <w:sz w:val="24"/>
                <w:szCs w:val="22"/>
              </w:rPr>
            </w:pPr>
            <w:r>
              <w:rPr>
                <w:rFonts w:eastAsia="仿宋_GB2312" w:hint="eastAsia"/>
                <w:b/>
                <w:kern w:val="0"/>
                <w:sz w:val="24"/>
                <w:szCs w:val="22"/>
              </w:rPr>
              <w:t>主管</w:t>
            </w:r>
          </w:p>
          <w:p w:rsidR="00EC5679" w:rsidRDefault="00EC5679">
            <w:pPr>
              <w:widowControl/>
              <w:spacing w:line="240" w:lineRule="atLeast"/>
              <w:jc w:val="center"/>
              <w:rPr>
                <w:rFonts w:eastAsia="仿宋_GB2312"/>
                <w:b/>
                <w:kern w:val="0"/>
                <w:sz w:val="24"/>
                <w:szCs w:val="22"/>
              </w:rPr>
            </w:pPr>
            <w:r>
              <w:rPr>
                <w:rFonts w:eastAsia="仿宋_GB2312" w:hint="eastAsia"/>
                <w:b/>
                <w:kern w:val="0"/>
                <w:sz w:val="24"/>
                <w:szCs w:val="22"/>
              </w:rPr>
              <w:t>部门</w:t>
            </w:r>
          </w:p>
          <w:p w:rsidR="00EC5679" w:rsidRDefault="00EC5679">
            <w:pPr>
              <w:widowControl/>
              <w:spacing w:line="240" w:lineRule="atLeast"/>
              <w:jc w:val="center"/>
              <w:rPr>
                <w:rFonts w:eastAsia="仿宋_GB2312"/>
                <w:kern w:val="0"/>
                <w:sz w:val="24"/>
              </w:rPr>
            </w:pPr>
            <w:r>
              <w:rPr>
                <w:rFonts w:eastAsia="仿宋_GB2312" w:hint="eastAsia"/>
                <w:b/>
                <w:kern w:val="0"/>
                <w:sz w:val="24"/>
                <w:szCs w:val="22"/>
              </w:rPr>
              <w:t>意见</w:t>
            </w:r>
          </w:p>
        </w:tc>
        <w:tc>
          <w:tcPr>
            <w:tcW w:w="2882" w:type="dxa"/>
            <w:gridSpan w:val="4"/>
            <w:vAlign w:val="center"/>
          </w:tcPr>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p>
          <w:p w:rsidR="00EC5679" w:rsidRDefault="00EC5679">
            <w:pPr>
              <w:widowControl/>
              <w:spacing w:line="240" w:lineRule="atLeast"/>
              <w:jc w:val="center"/>
              <w:rPr>
                <w:rFonts w:eastAsia="仿宋_GB2312"/>
                <w:kern w:val="0"/>
                <w:sz w:val="24"/>
              </w:rPr>
            </w:pPr>
            <w:r>
              <w:rPr>
                <w:rFonts w:eastAsia="仿宋_GB2312" w:hint="eastAsia"/>
                <w:kern w:val="0"/>
                <w:sz w:val="24"/>
              </w:rPr>
              <w:t>（盖章）</w:t>
            </w:r>
          </w:p>
          <w:p w:rsidR="00EC5679" w:rsidRDefault="00EC5679">
            <w:pPr>
              <w:widowControl/>
              <w:spacing w:line="240" w:lineRule="atLeast"/>
              <w:jc w:val="center"/>
              <w:rPr>
                <w:rFonts w:eastAsia="仿宋_GB2312"/>
                <w:kern w:val="0"/>
                <w:sz w:val="24"/>
              </w:rPr>
            </w:pPr>
            <w:r>
              <w:rPr>
                <w:rFonts w:eastAsia="仿宋_GB2312" w:hint="eastAsia"/>
                <w:kern w:val="0"/>
                <w:sz w:val="24"/>
              </w:rPr>
              <w:t>年</w:t>
            </w:r>
            <w:r>
              <w:rPr>
                <w:rFonts w:eastAsia="仿宋_GB2312"/>
                <w:kern w:val="0"/>
                <w:sz w:val="24"/>
              </w:rPr>
              <w:t xml:space="preserve">    </w:t>
            </w:r>
            <w:r>
              <w:rPr>
                <w:rFonts w:eastAsia="仿宋_GB2312" w:hint="eastAsia"/>
                <w:kern w:val="0"/>
                <w:sz w:val="24"/>
              </w:rPr>
              <w:t>月</w:t>
            </w:r>
            <w:r>
              <w:rPr>
                <w:rFonts w:eastAsia="仿宋_GB2312"/>
                <w:kern w:val="0"/>
                <w:sz w:val="24"/>
              </w:rPr>
              <w:t xml:space="preserve">    </w:t>
            </w:r>
            <w:r>
              <w:rPr>
                <w:rFonts w:eastAsia="仿宋_GB2312" w:hint="eastAsia"/>
                <w:kern w:val="0"/>
                <w:sz w:val="24"/>
              </w:rPr>
              <w:t>日</w:t>
            </w:r>
          </w:p>
          <w:p w:rsidR="00EC5679" w:rsidRDefault="00EC5679">
            <w:pPr>
              <w:widowControl/>
              <w:spacing w:line="240" w:lineRule="atLeast"/>
              <w:jc w:val="center"/>
              <w:rPr>
                <w:rFonts w:eastAsia="仿宋_GB2312"/>
                <w:kern w:val="0"/>
                <w:sz w:val="24"/>
              </w:rPr>
            </w:pPr>
          </w:p>
        </w:tc>
      </w:tr>
      <w:tr w:rsidR="00EC5679">
        <w:trPr>
          <w:trHeight w:val="1505"/>
          <w:jc w:val="center"/>
        </w:trPr>
        <w:tc>
          <w:tcPr>
            <w:tcW w:w="760" w:type="dxa"/>
            <w:vAlign w:val="center"/>
          </w:tcPr>
          <w:p w:rsidR="00EC5679" w:rsidRDefault="00EC5679">
            <w:pPr>
              <w:widowControl/>
              <w:spacing w:line="340" w:lineRule="exact"/>
              <w:jc w:val="center"/>
              <w:rPr>
                <w:rFonts w:ascii="宋体" w:cs="宋体"/>
                <w:b/>
                <w:kern w:val="0"/>
                <w:sz w:val="24"/>
              </w:rPr>
            </w:pPr>
            <w:r>
              <w:rPr>
                <w:rFonts w:ascii="仿宋_GB2312" w:eastAsia="仿宋_GB2312" w:hAnsi="宋体" w:cs="宋体" w:hint="eastAsia"/>
                <w:b/>
                <w:kern w:val="0"/>
                <w:sz w:val="24"/>
              </w:rPr>
              <w:t>资格审查意见</w:t>
            </w:r>
          </w:p>
        </w:tc>
        <w:tc>
          <w:tcPr>
            <w:tcW w:w="8358" w:type="dxa"/>
            <w:gridSpan w:val="16"/>
            <w:vAlign w:val="center"/>
          </w:tcPr>
          <w:p w:rsidR="00EC5679" w:rsidRDefault="00EC5679">
            <w:pPr>
              <w:widowControl/>
              <w:wordWrap w:val="0"/>
              <w:spacing w:line="340" w:lineRule="exact"/>
              <w:ind w:right="100"/>
              <w:jc w:val="right"/>
              <w:rPr>
                <w:rFonts w:ascii="宋体" w:cs="宋体"/>
                <w:b/>
                <w:kern w:val="0"/>
                <w:sz w:val="24"/>
              </w:rPr>
            </w:pPr>
          </w:p>
        </w:tc>
      </w:tr>
      <w:tr w:rsidR="00EC5679">
        <w:trPr>
          <w:trHeight w:val="1192"/>
          <w:jc w:val="center"/>
        </w:trPr>
        <w:tc>
          <w:tcPr>
            <w:tcW w:w="760" w:type="dxa"/>
            <w:vAlign w:val="center"/>
          </w:tcPr>
          <w:p w:rsidR="00EC5679" w:rsidRDefault="00EC5679">
            <w:pPr>
              <w:widowControl/>
              <w:spacing w:line="340" w:lineRule="exact"/>
              <w:jc w:val="left"/>
              <w:rPr>
                <w:rFonts w:ascii="宋体" w:cs="宋体"/>
                <w:b/>
                <w:kern w:val="0"/>
                <w:sz w:val="24"/>
              </w:rPr>
            </w:pPr>
            <w:r>
              <w:rPr>
                <w:rFonts w:ascii="仿宋_GB2312" w:eastAsia="仿宋_GB2312" w:hAnsi="宋体" w:cs="宋体" w:hint="eastAsia"/>
                <w:b/>
                <w:kern w:val="0"/>
                <w:sz w:val="24"/>
              </w:rPr>
              <w:t>备注</w:t>
            </w:r>
          </w:p>
        </w:tc>
        <w:tc>
          <w:tcPr>
            <w:tcW w:w="8358" w:type="dxa"/>
            <w:gridSpan w:val="16"/>
            <w:vAlign w:val="center"/>
          </w:tcPr>
          <w:p w:rsidR="00EC5679" w:rsidRDefault="00EC5679">
            <w:pPr>
              <w:widowControl/>
              <w:jc w:val="left"/>
              <w:rPr>
                <w:rFonts w:ascii="宋体" w:cs="宋体"/>
                <w:b/>
                <w:kern w:val="0"/>
                <w:sz w:val="24"/>
              </w:rPr>
            </w:pPr>
          </w:p>
        </w:tc>
      </w:tr>
    </w:tbl>
    <w:p w:rsidR="00EC5679" w:rsidRDefault="00EC5679">
      <w:pPr>
        <w:widowControl/>
        <w:snapToGrid w:val="0"/>
        <w:spacing w:line="240" w:lineRule="atLeast"/>
        <w:rPr>
          <w:rFonts w:ascii="仿宋_GB2312" w:eastAsia="仿宋_GB2312"/>
          <w:b/>
          <w:kern w:val="0"/>
          <w:sz w:val="24"/>
          <w:szCs w:val="28"/>
        </w:rPr>
      </w:pPr>
      <w:r>
        <w:rPr>
          <w:rFonts w:ascii="仿宋_GB2312" w:eastAsia="仿宋_GB2312" w:hAnsi="宋体" w:cs="宋体" w:hint="eastAsia"/>
          <w:b/>
          <w:kern w:val="0"/>
          <w:sz w:val="28"/>
          <w:szCs w:val="28"/>
        </w:rPr>
        <w:t>注：</w:t>
      </w:r>
      <w:r>
        <w:rPr>
          <w:rFonts w:ascii="仿宋_GB2312" w:eastAsia="仿宋_GB2312"/>
          <w:b/>
          <w:kern w:val="0"/>
          <w:sz w:val="24"/>
          <w:szCs w:val="28"/>
        </w:rPr>
        <w:t>1.</w:t>
      </w:r>
      <w:r>
        <w:rPr>
          <w:rFonts w:ascii="仿宋_GB2312" w:eastAsia="仿宋_GB2312" w:hint="eastAsia"/>
          <w:b/>
          <w:kern w:val="0"/>
          <w:sz w:val="24"/>
          <w:szCs w:val="28"/>
        </w:rPr>
        <w:t>职位要求的其它信息，请在备注栏说明；</w:t>
      </w:r>
    </w:p>
    <w:p w:rsidR="00EC5679" w:rsidRDefault="00EC5679" w:rsidP="00627393">
      <w:pPr>
        <w:widowControl/>
        <w:snapToGrid w:val="0"/>
        <w:spacing w:line="240" w:lineRule="atLeast"/>
        <w:ind w:leftChars="285" w:left="31680"/>
        <w:jc w:val="left"/>
        <w:rPr>
          <w:rFonts w:ascii="仿宋_GB2312" w:eastAsia="仿宋_GB2312"/>
          <w:b/>
          <w:kern w:val="0"/>
          <w:sz w:val="24"/>
          <w:szCs w:val="28"/>
        </w:rPr>
      </w:pPr>
      <w:r>
        <w:rPr>
          <w:rFonts w:ascii="仿宋_GB2312" w:eastAsia="仿宋_GB2312"/>
          <w:b/>
          <w:kern w:val="0"/>
          <w:sz w:val="24"/>
          <w:szCs w:val="28"/>
        </w:rPr>
        <w:t>2.</w:t>
      </w:r>
      <w:r>
        <w:rPr>
          <w:rFonts w:ascii="仿宋_GB2312" w:eastAsia="仿宋_GB2312" w:hint="eastAsia"/>
          <w:b/>
          <w:kern w:val="0"/>
          <w:sz w:val="24"/>
          <w:szCs w:val="28"/>
        </w:rPr>
        <w:t>“单位及主管部门意见”栏，按干部管理权限，由所在单位及主管部门对表格内容进行审查，签署是否同意报考的意见，并加盖党</w:t>
      </w:r>
      <w:r>
        <w:rPr>
          <w:rFonts w:ascii="仿宋_GB2312" w:eastAsia="仿宋_GB2312"/>
          <w:b/>
          <w:kern w:val="0"/>
          <w:sz w:val="24"/>
          <w:szCs w:val="28"/>
        </w:rPr>
        <w:t>(</w:t>
      </w:r>
      <w:r>
        <w:rPr>
          <w:rFonts w:ascii="仿宋_GB2312" w:eastAsia="仿宋_GB2312" w:hint="eastAsia"/>
          <w:b/>
          <w:kern w:val="0"/>
          <w:sz w:val="24"/>
          <w:szCs w:val="28"/>
        </w:rPr>
        <w:t>工</w:t>
      </w:r>
      <w:r>
        <w:rPr>
          <w:rFonts w:ascii="仿宋_GB2312" w:eastAsia="仿宋_GB2312"/>
          <w:b/>
          <w:kern w:val="0"/>
          <w:sz w:val="24"/>
          <w:szCs w:val="28"/>
        </w:rPr>
        <w:t>)</w:t>
      </w:r>
      <w:r>
        <w:rPr>
          <w:rFonts w:ascii="仿宋_GB2312" w:eastAsia="仿宋_GB2312" w:hint="eastAsia"/>
          <w:b/>
          <w:kern w:val="0"/>
          <w:sz w:val="24"/>
          <w:szCs w:val="28"/>
        </w:rPr>
        <w:t>委（党组）印章；</w:t>
      </w:r>
    </w:p>
    <w:p w:rsidR="00EC5679" w:rsidRDefault="00EC5679" w:rsidP="00627393">
      <w:pPr>
        <w:widowControl/>
        <w:snapToGrid w:val="0"/>
        <w:spacing w:line="240" w:lineRule="atLeast"/>
        <w:ind w:leftChars="285" w:left="31680"/>
        <w:jc w:val="left"/>
        <w:rPr>
          <w:rFonts w:ascii="仿宋_GB2312" w:eastAsia="仿宋_GB2312"/>
          <w:b/>
          <w:kern w:val="0"/>
          <w:sz w:val="24"/>
          <w:szCs w:val="28"/>
        </w:rPr>
      </w:pPr>
      <w:r>
        <w:rPr>
          <w:rFonts w:ascii="仿宋_GB2312" w:eastAsia="仿宋_GB2312"/>
          <w:b/>
          <w:kern w:val="0"/>
          <w:sz w:val="24"/>
          <w:szCs w:val="28"/>
        </w:rPr>
        <w:t>3.</w:t>
      </w:r>
      <w:r>
        <w:rPr>
          <w:rFonts w:ascii="仿宋_GB2312" w:eastAsia="仿宋_GB2312" w:hint="eastAsia"/>
          <w:b/>
          <w:kern w:val="0"/>
          <w:sz w:val="24"/>
          <w:szCs w:val="28"/>
        </w:rPr>
        <w:t>“所在地公务员主管部门意见”栏，按干部管理权限，由所在地公务员主管部门对表格内容进行审查，签署是否同意报考的意见，并加盖印章。</w:t>
      </w:r>
    </w:p>
    <w:p w:rsidR="00EC5679" w:rsidRDefault="00EC5679">
      <w:pPr>
        <w:pStyle w:val="PlainText"/>
        <w:spacing w:before="0" w:beforeAutospacing="0" w:after="0" w:afterAutospacing="0" w:line="520" w:lineRule="exact"/>
        <w:jc w:val="center"/>
        <w:rPr>
          <w:rFonts w:ascii="方正小标宋简体" w:eastAsia="方正小标宋简体" w:hAnsi="宋体"/>
          <w:b/>
          <w:sz w:val="36"/>
          <w:szCs w:val="36"/>
        </w:rPr>
      </w:pPr>
      <w:r>
        <w:rPr>
          <w:rFonts w:ascii="方正小标宋简体" w:eastAsia="方正小标宋简体" w:hAnsi="宋体" w:hint="eastAsia"/>
          <w:b/>
          <w:sz w:val="36"/>
          <w:szCs w:val="36"/>
        </w:rPr>
        <w:t>宜宾市叙州区</w:t>
      </w:r>
      <w:r>
        <w:rPr>
          <w:rFonts w:ascii="方正小标宋简体" w:eastAsia="方正小标宋简体" w:hAnsi="宋体"/>
          <w:b/>
          <w:sz w:val="36"/>
          <w:szCs w:val="36"/>
        </w:rPr>
        <w:t>2022</w:t>
      </w:r>
      <w:r>
        <w:rPr>
          <w:rFonts w:ascii="方正小标宋简体" w:eastAsia="方正小标宋简体" w:hAnsi="宋体" w:hint="eastAsia"/>
          <w:b/>
          <w:sz w:val="36"/>
          <w:szCs w:val="36"/>
        </w:rPr>
        <w:t>年第一次公开考调公务员</w:t>
      </w:r>
    </w:p>
    <w:p w:rsidR="00EC5679" w:rsidRDefault="00EC5679">
      <w:pPr>
        <w:pStyle w:val="PlainText"/>
        <w:spacing w:before="0" w:beforeAutospacing="0" w:after="0" w:afterAutospacing="0" w:line="520" w:lineRule="exact"/>
        <w:jc w:val="center"/>
        <w:rPr>
          <w:rFonts w:ascii="方正小标宋简体" w:eastAsia="方正小标宋简体" w:hAnsi="宋体"/>
          <w:b/>
          <w:sz w:val="36"/>
          <w:szCs w:val="36"/>
        </w:rPr>
      </w:pPr>
      <w:r>
        <w:rPr>
          <w:rFonts w:ascii="方正小标宋简体" w:eastAsia="方正小标宋简体" w:hAnsi="宋体" w:hint="eastAsia"/>
          <w:b/>
          <w:sz w:val="36"/>
          <w:szCs w:val="36"/>
        </w:rPr>
        <w:t>（参公人员）报名表填写说明及要求</w:t>
      </w:r>
    </w:p>
    <w:p w:rsidR="00EC5679" w:rsidRDefault="00EC5679">
      <w:pPr>
        <w:widowControl/>
        <w:snapToGrid w:val="0"/>
        <w:spacing w:line="560" w:lineRule="exact"/>
        <w:jc w:val="center"/>
        <w:rPr>
          <w:rFonts w:ascii="方正小标宋简体" w:eastAsia="方正小标宋简体" w:hAnsi="宋体" w:cs="宋体"/>
          <w:b/>
          <w:kern w:val="0"/>
          <w:sz w:val="36"/>
          <w:szCs w:val="36"/>
        </w:rPr>
      </w:pPr>
    </w:p>
    <w:p w:rsidR="00EC5679" w:rsidRDefault="00EC5679" w:rsidP="00627393">
      <w:pPr>
        <w:pStyle w:val="PlainText"/>
        <w:spacing w:before="0" w:beforeAutospacing="0" w:after="0" w:afterAutospacing="0" w:line="400" w:lineRule="exact"/>
        <w:ind w:firstLineChars="99" w:firstLine="31680"/>
        <w:rPr>
          <w:b/>
          <w:sz w:val="30"/>
          <w:szCs w:val="30"/>
        </w:rPr>
      </w:pPr>
      <w:r>
        <w:rPr>
          <w:rFonts w:ascii="黑体" w:eastAsia="黑体" w:hAnsi="宋体" w:hint="eastAsia"/>
          <w:b/>
          <w:sz w:val="30"/>
          <w:szCs w:val="30"/>
        </w:rPr>
        <w:t>一、报名表填写说明</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1.</w:t>
      </w:r>
      <w:r>
        <w:rPr>
          <w:rFonts w:ascii="仿宋_GB2312" w:eastAsia="仿宋_GB2312" w:hAnsi="宋体" w:hint="eastAsia"/>
          <w:b/>
          <w:sz w:val="30"/>
          <w:szCs w:val="30"/>
        </w:rPr>
        <w:t>报名表，须按填写说明逐项认真填写，不能遗漏，所填写内容要准确无误。需用钢笔、签字笔填写或电脑打印。</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2.</w:t>
      </w:r>
      <w:r>
        <w:rPr>
          <w:rFonts w:ascii="仿宋_GB2312" w:eastAsia="仿宋_GB2312" w:hAnsi="宋体" w:hint="eastAsia"/>
          <w:b/>
          <w:sz w:val="30"/>
          <w:szCs w:val="30"/>
        </w:rPr>
        <w:t>“民族”栏填写民族全称，不能简称。</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3.</w:t>
      </w:r>
      <w:r>
        <w:rPr>
          <w:rFonts w:ascii="仿宋_GB2312" w:eastAsia="仿宋_GB2312" w:hAnsi="宋体" w:hint="eastAsia"/>
          <w:b/>
          <w:sz w:val="30"/>
          <w:szCs w:val="30"/>
        </w:rPr>
        <w:t>“籍贯”栏填写祖籍所在地，“出生地”栏填写本人出生的地方。“籍贯”和“出生地”按现在的行政区划填写，要填写省、市或县的名称，如“四川成都”。</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4.</w:t>
      </w:r>
      <w:r>
        <w:rPr>
          <w:rFonts w:ascii="仿宋_GB2312" w:eastAsia="仿宋_GB2312" w:hAnsi="宋体" w:hint="eastAsia"/>
          <w:b/>
          <w:sz w:val="30"/>
          <w:szCs w:val="30"/>
        </w:rPr>
        <w:t>“政治面貌”栏，填写中共党员、中共预备党员、共青团员、民主党派名称或群众。</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5.</w:t>
      </w:r>
      <w:r>
        <w:rPr>
          <w:rFonts w:ascii="仿宋_GB2312" w:eastAsia="仿宋_GB2312" w:hAnsi="宋体" w:hint="eastAsia"/>
          <w:b/>
          <w:sz w:val="30"/>
          <w:szCs w:val="30"/>
        </w:rPr>
        <w:t>“出生年月”、“参加工作时间”应按组织认定的时间填写，不能随意更改。填写时，年份一律用</w:t>
      </w:r>
      <w:r>
        <w:rPr>
          <w:rFonts w:ascii="仿宋_GB2312" w:eastAsia="仿宋_GB2312" w:hAnsi="宋体"/>
          <w:b/>
          <w:sz w:val="30"/>
          <w:szCs w:val="30"/>
        </w:rPr>
        <w:t>4</w:t>
      </w:r>
      <w:r>
        <w:rPr>
          <w:rFonts w:ascii="仿宋_GB2312" w:eastAsia="仿宋_GB2312" w:hAnsi="宋体" w:hint="eastAsia"/>
          <w:b/>
          <w:sz w:val="30"/>
          <w:szCs w:val="30"/>
        </w:rPr>
        <w:t>位数字表示，月份一律用</w:t>
      </w:r>
      <w:r>
        <w:rPr>
          <w:rFonts w:ascii="仿宋_GB2312" w:eastAsia="仿宋_GB2312" w:hAnsi="宋体"/>
          <w:b/>
          <w:sz w:val="30"/>
          <w:szCs w:val="30"/>
        </w:rPr>
        <w:t>2</w:t>
      </w:r>
      <w:r>
        <w:rPr>
          <w:rFonts w:ascii="仿宋_GB2312" w:eastAsia="仿宋_GB2312" w:hAnsi="宋体" w:hint="eastAsia"/>
          <w:b/>
          <w:sz w:val="30"/>
          <w:szCs w:val="30"/>
        </w:rPr>
        <w:t>位数字表示，中间用“</w:t>
      </w:r>
      <w:r>
        <w:rPr>
          <w:rFonts w:ascii="仿宋_GB2312" w:eastAsia="仿宋_GB2312" w:hAnsi="宋体"/>
          <w:b/>
          <w:sz w:val="30"/>
          <w:szCs w:val="30"/>
        </w:rPr>
        <w:t>.</w:t>
      </w:r>
      <w:r>
        <w:rPr>
          <w:rFonts w:ascii="仿宋_GB2312" w:eastAsia="仿宋_GB2312" w:hAnsi="宋体" w:hint="eastAsia"/>
          <w:b/>
          <w:sz w:val="30"/>
          <w:szCs w:val="30"/>
        </w:rPr>
        <w:t>”分隔，如“</w:t>
      </w:r>
      <w:r>
        <w:rPr>
          <w:rFonts w:ascii="仿宋_GB2312" w:eastAsia="仿宋_GB2312" w:hAnsi="宋体"/>
          <w:b/>
          <w:sz w:val="30"/>
          <w:szCs w:val="30"/>
        </w:rPr>
        <w:t>1980.05</w:t>
      </w:r>
      <w:r>
        <w:rPr>
          <w:rFonts w:ascii="仿宋_GB2312" w:eastAsia="仿宋_GB2312" w:hAnsi="宋体" w:hint="eastAsia"/>
          <w:b/>
          <w:sz w:val="30"/>
          <w:szCs w:val="30"/>
        </w:rPr>
        <w:t>”。</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6.</w:t>
      </w:r>
      <w:r>
        <w:rPr>
          <w:rFonts w:ascii="仿宋_GB2312" w:eastAsia="仿宋_GB2312" w:hAnsi="宋体" w:hint="eastAsia"/>
          <w:b/>
          <w:sz w:val="30"/>
          <w:szCs w:val="30"/>
        </w:rPr>
        <w:t>“公务员登记时间”栏，填写公务员或参照公务员法管理机关工作人员登记表登记时间。</w:t>
      </w:r>
    </w:p>
    <w:p w:rsidR="00EC5679" w:rsidRDefault="00EC5679">
      <w:pPr>
        <w:pStyle w:val="PlainText"/>
        <w:spacing w:before="0" w:beforeAutospacing="0" w:after="0" w:afterAutospacing="0" w:line="520" w:lineRule="exact"/>
        <w:rPr>
          <w:b/>
          <w:sz w:val="30"/>
          <w:szCs w:val="30"/>
        </w:rPr>
      </w:pPr>
      <w:r>
        <w:rPr>
          <w:rFonts w:ascii="仿宋_GB2312" w:eastAsia="仿宋_GB2312" w:hAnsi="宋体"/>
          <w:b/>
          <w:sz w:val="30"/>
          <w:szCs w:val="30"/>
        </w:rPr>
        <w:t xml:space="preserve">    7.</w:t>
      </w:r>
      <w:r>
        <w:rPr>
          <w:rFonts w:ascii="仿宋_GB2312" w:eastAsia="仿宋_GB2312" w:hAnsi="宋体" w:hint="eastAsia"/>
          <w:b/>
          <w:sz w:val="30"/>
          <w:szCs w:val="30"/>
        </w:rPr>
        <w:t>“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hint="eastAsia"/>
          <w:b/>
          <w:sz w:val="30"/>
          <w:szCs w:val="30"/>
        </w:rPr>
        <w:t>学历需填写规范的名称“大专”、“大学”、“研究生”、“省委党校大学”、“中央党校研究生”等，不能填写不规范名称。</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b/>
          <w:sz w:val="30"/>
          <w:szCs w:val="30"/>
        </w:rPr>
        <w:t>8.</w:t>
      </w:r>
      <w:r>
        <w:rPr>
          <w:rFonts w:ascii="仿宋_GB2312" w:eastAsia="仿宋_GB2312" w:hAnsi="宋体" w:hint="eastAsia"/>
          <w:b/>
          <w:sz w:val="30"/>
          <w:szCs w:val="30"/>
        </w:rPr>
        <w:t>“个人简历”从参加工作时填起，大、中专院校学习毕业后参加工作的，从大、中专院校学习时填起，简历的起止时间到月（年份用</w:t>
      </w:r>
      <w:r>
        <w:rPr>
          <w:rFonts w:ascii="仿宋_GB2312" w:eastAsia="仿宋_GB2312" w:hAnsi="宋体"/>
          <w:b/>
          <w:sz w:val="30"/>
          <w:szCs w:val="30"/>
        </w:rPr>
        <w:t>4</w:t>
      </w:r>
      <w:r>
        <w:rPr>
          <w:rFonts w:ascii="仿宋_GB2312" w:eastAsia="仿宋_GB2312" w:hAnsi="宋体" w:hint="eastAsia"/>
          <w:b/>
          <w:sz w:val="30"/>
          <w:szCs w:val="30"/>
        </w:rPr>
        <w:t>位数字表示，月份用</w:t>
      </w:r>
      <w:r>
        <w:rPr>
          <w:rFonts w:ascii="仿宋_GB2312" w:eastAsia="仿宋_GB2312" w:hAnsi="宋体"/>
          <w:b/>
          <w:sz w:val="30"/>
          <w:szCs w:val="30"/>
        </w:rPr>
        <w:t>2</w:t>
      </w:r>
      <w:r>
        <w:rPr>
          <w:rFonts w:ascii="仿宋_GB2312" w:eastAsia="仿宋_GB2312" w:hAnsi="宋体" w:hint="eastAsia"/>
          <w:b/>
          <w:sz w:val="30"/>
          <w:szCs w:val="30"/>
        </w:rPr>
        <w:t>位数字表示，中间用“</w:t>
      </w:r>
      <w:r>
        <w:rPr>
          <w:rFonts w:ascii="仿宋_GB2312" w:eastAsia="仿宋_GB2312" w:hAnsi="宋体"/>
          <w:b/>
          <w:sz w:val="30"/>
          <w:szCs w:val="30"/>
        </w:rPr>
        <w:t>.</w:t>
      </w:r>
      <w:r>
        <w:rPr>
          <w:rFonts w:ascii="仿宋_GB2312" w:eastAsia="仿宋_GB2312" w:hAnsi="宋体" w:hint="eastAsia"/>
          <w:b/>
          <w:sz w:val="30"/>
          <w:szCs w:val="30"/>
        </w:rPr>
        <w:t>”分隔），前后要衔接，不得空断。</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b/>
          <w:sz w:val="30"/>
          <w:szCs w:val="30"/>
        </w:rPr>
        <w:t>9.</w:t>
      </w:r>
      <w:r>
        <w:rPr>
          <w:rFonts w:ascii="仿宋_GB2312" w:eastAsia="仿宋_GB2312" w:hAnsi="宋体" w:hint="eastAsia"/>
          <w:b/>
          <w:sz w:val="30"/>
          <w:szCs w:val="30"/>
        </w:rPr>
        <w:t>“奖惩情况”栏，填写获得的奖励或记功；受处分的，要填写何年何月因何问题经何单位批准受何种处分，何年何月经何单位批准撤销何种处分。没有受奖励和处分的，要填“无”。</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b/>
          <w:sz w:val="30"/>
          <w:szCs w:val="30"/>
        </w:rPr>
        <w:t>10.</w:t>
      </w:r>
      <w:r>
        <w:rPr>
          <w:rFonts w:ascii="仿宋_GB2312" w:eastAsia="仿宋_GB2312" w:hAnsi="宋体" w:hint="eastAsia"/>
          <w:b/>
          <w:sz w:val="30"/>
          <w:szCs w:val="30"/>
        </w:rPr>
        <w:t>“年度考核结果”栏填写历年的年度考核情况，没有年度考核结果的，应采取写实的办法注明。</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b/>
          <w:sz w:val="30"/>
          <w:szCs w:val="30"/>
        </w:rPr>
        <w:t>11.</w:t>
      </w:r>
      <w:r>
        <w:rPr>
          <w:rFonts w:ascii="仿宋_GB2312" w:eastAsia="仿宋_GB2312" w:hAnsi="宋体" w:hint="eastAsia"/>
          <w:b/>
          <w:sz w:val="30"/>
          <w:szCs w:val="30"/>
        </w:rPr>
        <w:t>公务员法规定，公务员之间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rsidR="00EC5679" w:rsidRDefault="00EC5679">
      <w:pPr>
        <w:pStyle w:val="PlainText"/>
        <w:spacing w:before="0" w:beforeAutospacing="0" w:after="0" w:afterAutospacing="0" w:line="520" w:lineRule="exact"/>
        <w:ind w:firstLine="600"/>
        <w:rPr>
          <w:b/>
          <w:sz w:val="30"/>
          <w:szCs w:val="30"/>
        </w:rPr>
      </w:pPr>
      <w:r>
        <w:rPr>
          <w:rFonts w:ascii="仿宋_GB2312" w:eastAsia="仿宋_GB2312" w:hAnsi="宋体" w:hint="eastAsia"/>
          <w:b/>
          <w:sz w:val="30"/>
          <w:szCs w:val="30"/>
        </w:rPr>
        <w:t>“回避关系”是指报考人员考取考调职位后，与关系人形成的上述回避关系。如有回避关系，在“是否有回避关系”栏填写“是”。</w:t>
      </w:r>
    </w:p>
    <w:p w:rsidR="00EC5679" w:rsidRDefault="00EC5679">
      <w:pPr>
        <w:pStyle w:val="PlainText"/>
        <w:spacing w:before="0" w:beforeAutospacing="0" w:after="0" w:afterAutospacing="0" w:line="520" w:lineRule="exact"/>
        <w:ind w:firstLine="600"/>
        <w:rPr>
          <w:b/>
          <w:sz w:val="30"/>
          <w:szCs w:val="30"/>
        </w:rPr>
      </w:pPr>
      <w:r>
        <w:rPr>
          <w:rFonts w:ascii="黑体" w:eastAsia="黑体" w:hAnsi="宋体" w:hint="eastAsia"/>
          <w:b/>
          <w:sz w:val="30"/>
          <w:szCs w:val="30"/>
        </w:rPr>
        <w:t>二、报名表格式要求</w:t>
      </w:r>
    </w:p>
    <w:p w:rsidR="00EC5679" w:rsidRDefault="00EC5679">
      <w:pPr>
        <w:pStyle w:val="PlainText"/>
        <w:spacing w:before="0" w:beforeAutospacing="0" w:after="0" w:afterAutospacing="0" w:line="520" w:lineRule="exact"/>
        <w:ind w:firstLine="600"/>
        <w:rPr>
          <w:rFonts w:ascii="仿宋_GB2312" w:eastAsia="仿宋_GB2312" w:hAnsi="宋体"/>
          <w:b/>
          <w:sz w:val="30"/>
          <w:szCs w:val="30"/>
        </w:rPr>
      </w:pPr>
      <w:r>
        <w:rPr>
          <w:rFonts w:ascii="仿宋_GB2312" w:eastAsia="仿宋_GB2312" w:hAnsi="宋体"/>
          <w:b/>
          <w:sz w:val="30"/>
          <w:szCs w:val="30"/>
        </w:rPr>
        <w:t>1.</w:t>
      </w:r>
      <w:r>
        <w:rPr>
          <w:rFonts w:ascii="仿宋_GB2312" w:eastAsia="仿宋_GB2312" w:hAnsi="宋体" w:hint="eastAsia"/>
          <w:b/>
          <w:sz w:val="30"/>
          <w:szCs w:val="30"/>
        </w:rPr>
        <w:t>报名表统一用</w:t>
      </w:r>
      <w:r>
        <w:rPr>
          <w:rFonts w:ascii="仿宋_GB2312" w:eastAsia="仿宋_GB2312" w:hAnsi="宋体"/>
          <w:b/>
          <w:sz w:val="30"/>
          <w:szCs w:val="30"/>
        </w:rPr>
        <w:t>A4</w:t>
      </w:r>
      <w:r>
        <w:rPr>
          <w:rFonts w:ascii="仿宋_GB2312" w:eastAsia="仿宋_GB2312" w:hAnsi="宋体" w:hint="eastAsia"/>
          <w:b/>
          <w:sz w:val="30"/>
          <w:szCs w:val="30"/>
        </w:rPr>
        <w:t>纸双面打印。</w:t>
      </w:r>
    </w:p>
    <w:p w:rsidR="00EC5679" w:rsidRDefault="00EC5679">
      <w:pPr>
        <w:pStyle w:val="PlainText"/>
        <w:spacing w:before="0" w:beforeAutospacing="0" w:after="0" w:afterAutospacing="0" w:line="520" w:lineRule="exact"/>
        <w:ind w:firstLine="600"/>
        <w:rPr>
          <w:rFonts w:ascii="仿宋_GB2312" w:eastAsia="仿宋_GB2312" w:hAnsi="宋体"/>
          <w:b/>
          <w:sz w:val="30"/>
          <w:szCs w:val="30"/>
        </w:rPr>
      </w:pPr>
      <w:r>
        <w:rPr>
          <w:rFonts w:ascii="仿宋_GB2312" w:eastAsia="仿宋_GB2312" w:hAnsi="宋体"/>
          <w:b/>
          <w:sz w:val="30"/>
          <w:szCs w:val="30"/>
        </w:rPr>
        <w:t>2.</w:t>
      </w:r>
      <w:r>
        <w:rPr>
          <w:rFonts w:ascii="仿宋_GB2312" w:eastAsia="仿宋_GB2312" w:hAnsi="宋体" w:hint="eastAsia"/>
          <w:b/>
          <w:sz w:val="30"/>
          <w:szCs w:val="30"/>
        </w:rPr>
        <w:t>报名表标题字体为“三号方正小标宋简体”，栏目字体为“小四号仿宋简体”，表内内容字体为“小四号仿宋简体”。</w:t>
      </w:r>
    </w:p>
    <w:p w:rsidR="00EC5679" w:rsidRDefault="00EC5679">
      <w:pPr>
        <w:spacing w:line="560" w:lineRule="exact"/>
        <w:jc w:val="left"/>
        <w:rPr>
          <w:kern w:val="0"/>
        </w:rPr>
      </w:pPr>
    </w:p>
    <w:p w:rsidR="00EC5679" w:rsidRDefault="00EC5679" w:rsidP="005F011D">
      <w:pPr>
        <w:adjustRightInd w:val="0"/>
        <w:snapToGrid w:val="0"/>
        <w:spacing w:line="540" w:lineRule="exact"/>
        <w:ind w:rightChars="458" w:right="31680" w:firstLineChars="225" w:firstLine="31680"/>
        <w:jc w:val="distribute"/>
      </w:pPr>
    </w:p>
    <w:sectPr w:rsidR="00EC5679" w:rsidSect="00AE173E">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5679" w:rsidRDefault="00EC5679" w:rsidP="00AE173E">
      <w:r>
        <w:separator/>
      </w:r>
    </w:p>
  </w:endnote>
  <w:endnote w:type="continuationSeparator" w:id="1">
    <w:p w:rsidR="00EC5679" w:rsidRDefault="00EC5679" w:rsidP="00AE173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679" w:rsidRDefault="00EC5679">
    <w:pPr>
      <w:pStyle w:val="Footer"/>
      <w:jc w:val="right"/>
      <w:rPr>
        <w:rStyle w:val="PageNumber"/>
        <w:rFonts w:ascii="宋体"/>
        <w:sz w:val="28"/>
        <w:szCs w:val="28"/>
      </w:rPr>
    </w:pPr>
    <w:r>
      <w:rPr>
        <w:rStyle w:val="PageNumber"/>
        <w:rFonts w:ascii="宋体" w:hAnsi="宋体"/>
        <w:sz w:val="28"/>
        <w:szCs w:val="28"/>
      </w:rPr>
      <w:t xml:space="preserve">— </w:t>
    </w:r>
    <w:r>
      <w:rPr>
        <w:rStyle w:val="PageNumber"/>
        <w:rFonts w:ascii="宋体" w:hAnsi="宋体"/>
        <w:sz w:val="28"/>
        <w:szCs w:val="28"/>
      </w:rPr>
      <w:fldChar w:fldCharType="begin"/>
    </w:r>
    <w:r>
      <w:rPr>
        <w:rStyle w:val="PageNumber"/>
        <w:rFonts w:ascii="宋体" w:hAnsi="宋体"/>
        <w:sz w:val="28"/>
        <w:szCs w:val="28"/>
      </w:rPr>
      <w:instrText xml:space="preserve">PAGE  </w:instrText>
    </w:r>
    <w:r>
      <w:rPr>
        <w:rStyle w:val="PageNumber"/>
        <w:rFonts w:ascii="宋体" w:hAnsi="宋体"/>
        <w:sz w:val="28"/>
        <w:szCs w:val="28"/>
      </w:rPr>
      <w:fldChar w:fldCharType="separate"/>
    </w:r>
    <w:r>
      <w:rPr>
        <w:rStyle w:val="PageNumber"/>
        <w:rFonts w:ascii="宋体" w:hAnsi="宋体"/>
        <w:noProof/>
        <w:sz w:val="28"/>
        <w:szCs w:val="28"/>
      </w:rPr>
      <w:t>2</w:t>
    </w:r>
    <w:r>
      <w:rPr>
        <w:rStyle w:val="PageNumber"/>
        <w:rFonts w:ascii="宋体" w:hAnsi="宋体"/>
        <w:sz w:val="28"/>
        <w:szCs w:val="28"/>
      </w:rPr>
      <w:fldChar w:fldCharType="end"/>
    </w:r>
    <w:r>
      <w:rPr>
        <w:rStyle w:val="PageNumber"/>
        <w:rFonts w:ascii="宋体" w:hAnsi="宋体"/>
        <w:sz w:val="28"/>
        <w:szCs w:val="28"/>
      </w:rPr>
      <w:t xml:space="preserve"> —</w:t>
    </w:r>
  </w:p>
  <w:p w:rsidR="00EC5679" w:rsidRDefault="00EC567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5679" w:rsidRDefault="00EC5679" w:rsidP="00AE173E">
      <w:r>
        <w:separator/>
      </w:r>
    </w:p>
  </w:footnote>
  <w:footnote w:type="continuationSeparator" w:id="1">
    <w:p w:rsidR="00EC5679" w:rsidRDefault="00EC5679" w:rsidP="00AE173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679" w:rsidRDefault="00EC5679">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CC662"/>
    <w:multiLevelType w:val="singleLevel"/>
    <w:tmpl w:val="191CC662"/>
    <w:lvl w:ilvl="0">
      <w:start w:val="3"/>
      <w:numFmt w:val="chineseCounting"/>
      <w:suff w:val="nothing"/>
      <w:lvlText w:val="（%1）"/>
      <w:lvlJc w:val="left"/>
      <w:rPr>
        <w:rFonts w:cs="Times New Roman"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420"/>
  <w:drawingGridVerticalSpacing w:val="156"/>
  <w:noPunctuationKerning/>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92362"/>
    <w:rsid w:val="00000321"/>
    <w:rsid w:val="000039A8"/>
    <w:rsid w:val="00003A5C"/>
    <w:rsid w:val="00004D02"/>
    <w:rsid w:val="000065AB"/>
    <w:rsid w:val="00006BEC"/>
    <w:rsid w:val="00011763"/>
    <w:rsid w:val="00012D1F"/>
    <w:rsid w:val="0001330F"/>
    <w:rsid w:val="000150CD"/>
    <w:rsid w:val="00016993"/>
    <w:rsid w:val="0002281C"/>
    <w:rsid w:val="00022C4C"/>
    <w:rsid w:val="00022F78"/>
    <w:rsid w:val="000247C9"/>
    <w:rsid w:val="00030073"/>
    <w:rsid w:val="00030549"/>
    <w:rsid w:val="00030F38"/>
    <w:rsid w:val="000322D2"/>
    <w:rsid w:val="000352A6"/>
    <w:rsid w:val="00035784"/>
    <w:rsid w:val="000377F0"/>
    <w:rsid w:val="00037ECB"/>
    <w:rsid w:val="00040252"/>
    <w:rsid w:val="000452C2"/>
    <w:rsid w:val="00045895"/>
    <w:rsid w:val="00046457"/>
    <w:rsid w:val="00046FF0"/>
    <w:rsid w:val="000477AD"/>
    <w:rsid w:val="00051EE4"/>
    <w:rsid w:val="0005219E"/>
    <w:rsid w:val="00052383"/>
    <w:rsid w:val="0005423F"/>
    <w:rsid w:val="00057DD3"/>
    <w:rsid w:val="00065631"/>
    <w:rsid w:val="000678F1"/>
    <w:rsid w:val="000716E2"/>
    <w:rsid w:val="0007634C"/>
    <w:rsid w:val="00080EAE"/>
    <w:rsid w:val="00081B05"/>
    <w:rsid w:val="00082F30"/>
    <w:rsid w:val="0008555C"/>
    <w:rsid w:val="000860F5"/>
    <w:rsid w:val="00087242"/>
    <w:rsid w:val="000903B0"/>
    <w:rsid w:val="00092155"/>
    <w:rsid w:val="000929DC"/>
    <w:rsid w:val="00096223"/>
    <w:rsid w:val="000A3B3B"/>
    <w:rsid w:val="000A4089"/>
    <w:rsid w:val="000A51CF"/>
    <w:rsid w:val="000A7527"/>
    <w:rsid w:val="000A7A99"/>
    <w:rsid w:val="000B0E22"/>
    <w:rsid w:val="000B1E9D"/>
    <w:rsid w:val="000B3F3E"/>
    <w:rsid w:val="000B4EA5"/>
    <w:rsid w:val="000B4F7A"/>
    <w:rsid w:val="000B7297"/>
    <w:rsid w:val="000B7ABF"/>
    <w:rsid w:val="000C3026"/>
    <w:rsid w:val="000C46C2"/>
    <w:rsid w:val="000C6A20"/>
    <w:rsid w:val="000C6B81"/>
    <w:rsid w:val="000C6F21"/>
    <w:rsid w:val="000D066D"/>
    <w:rsid w:val="000D11C7"/>
    <w:rsid w:val="000D267A"/>
    <w:rsid w:val="000D39DC"/>
    <w:rsid w:val="000D6B9C"/>
    <w:rsid w:val="000D6E7B"/>
    <w:rsid w:val="000D760F"/>
    <w:rsid w:val="000D7ADF"/>
    <w:rsid w:val="000E082C"/>
    <w:rsid w:val="000E17A5"/>
    <w:rsid w:val="000E4FEF"/>
    <w:rsid w:val="000E586E"/>
    <w:rsid w:val="000F03FB"/>
    <w:rsid w:val="000F0C86"/>
    <w:rsid w:val="000F2B88"/>
    <w:rsid w:val="000F5A98"/>
    <w:rsid w:val="00100001"/>
    <w:rsid w:val="001008C0"/>
    <w:rsid w:val="001015AC"/>
    <w:rsid w:val="0010436F"/>
    <w:rsid w:val="0010464E"/>
    <w:rsid w:val="00107E8B"/>
    <w:rsid w:val="0011044A"/>
    <w:rsid w:val="00114F1A"/>
    <w:rsid w:val="00114F5E"/>
    <w:rsid w:val="00115565"/>
    <w:rsid w:val="001171E6"/>
    <w:rsid w:val="00117614"/>
    <w:rsid w:val="00120027"/>
    <w:rsid w:val="001202DF"/>
    <w:rsid w:val="00121FB5"/>
    <w:rsid w:val="001222CD"/>
    <w:rsid w:val="00127891"/>
    <w:rsid w:val="00127B3A"/>
    <w:rsid w:val="0013026A"/>
    <w:rsid w:val="001307EB"/>
    <w:rsid w:val="00130841"/>
    <w:rsid w:val="00130CB0"/>
    <w:rsid w:val="0013181E"/>
    <w:rsid w:val="0013231B"/>
    <w:rsid w:val="00132F79"/>
    <w:rsid w:val="00134AB9"/>
    <w:rsid w:val="001353E7"/>
    <w:rsid w:val="00135B65"/>
    <w:rsid w:val="001377DD"/>
    <w:rsid w:val="00140BD2"/>
    <w:rsid w:val="00141C76"/>
    <w:rsid w:val="001421CF"/>
    <w:rsid w:val="0014261E"/>
    <w:rsid w:val="0014290E"/>
    <w:rsid w:val="00142EEE"/>
    <w:rsid w:val="001433BB"/>
    <w:rsid w:val="00143F17"/>
    <w:rsid w:val="001523A0"/>
    <w:rsid w:val="001543F5"/>
    <w:rsid w:val="00154DA2"/>
    <w:rsid w:val="001574CF"/>
    <w:rsid w:val="0015784E"/>
    <w:rsid w:val="00160B68"/>
    <w:rsid w:val="00160F84"/>
    <w:rsid w:val="00165556"/>
    <w:rsid w:val="001658C1"/>
    <w:rsid w:val="00166969"/>
    <w:rsid w:val="00167F55"/>
    <w:rsid w:val="00171183"/>
    <w:rsid w:val="001741F7"/>
    <w:rsid w:val="00174C3E"/>
    <w:rsid w:val="001759D2"/>
    <w:rsid w:val="00180466"/>
    <w:rsid w:val="00180FFD"/>
    <w:rsid w:val="00182BBE"/>
    <w:rsid w:val="001832C5"/>
    <w:rsid w:val="001839CD"/>
    <w:rsid w:val="001874F0"/>
    <w:rsid w:val="00192E83"/>
    <w:rsid w:val="00193AF3"/>
    <w:rsid w:val="00193CEF"/>
    <w:rsid w:val="0019539B"/>
    <w:rsid w:val="00196FB9"/>
    <w:rsid w:val="0019763C"/>
    <w:rsid w:val="001A0BD5"/>
    <w:rsid w:val="001A0C64"/>
    <w:rsid w:val="001A1A03"/>
    <w:rsid w:val="001A74BF"/>
    <w:rsid w:val="001A796E"/>
    <w:rsid w:val="001B54DC"/>
    <w:rsid w:val="001B7621"/>
    <w:rsid w:val="001B7AA3"/>
    <w:rsid w:val="001B7DE3"/>
    <w:rsid w:val="001C0C8E"/>
    <w:rsid w:val="001C48A3"/>
    <w:rsid w:val="001C5CEF"/>
    <w:rsid w:val="001C6548"/>
    <w:rsid w:val="001D3552"/>
    <w:rsid w:val="001E1F94"/>
    <w:rsid w:val="001E2B97"/>
    <w:rsid w:val="001E4211"/>
    <w:rsid w:val="001E666B"/>
    <w:rsid w:val="001E6B67"/>
    <w:rsid w:val="001E7228"/>
    <w:rsid w:val="001E77F9"/>
    <w:rsid w:val="001F0134"/>
    <w:rsid w:val="001F0578"/>
    <w:rsid w:val="001F05D6"/>
    <w:rsid w:val="001F1437"/>
    <w:rsid w:val="001F2D51"/>
    <w:rsid w:val="001F319B"/>
    <w:rsid w:val="001F3DCF"/>
    <w:rsid w:val="001F43B6"/>
    <w:rsid w:val="002002F5"/>
    <w:rsid w:val="0020076A"/>
    <w:rsid w:val="00200BC3"/>
    <w:rsid w:val="00202D99"/>
    <w:rsid w:val="00203A57"/>
    <w:rsid w:val="0021077C"/>
    <w:rsid w:val="00212CE6"/>
    <w:rsid w:val="00213130"/>
    <w:rsid w:val="00213247"/>
    <w:rsid w:val="00214EC6"/>
    <w:rsid w:val="00215932"/>
    <w:rsid w:val="00216D47"/>
    <w:rsid w:val="00217764"/>
    <w:rsid w:val="00217966"/>
    <w:rsid w:val="00220E63"/>
    <w:rsid w:val="00221F40"/>
    <w:rsid w:val="00222341"/>
    <w:rsid w:val="00222E33"/>
    <w:rsid w:val="00225016"/>
    <w:rsid w:val="002258D5"/>
    <w:rsid w:val="00227376"/>
    <w:rsid w:val="0022759B"/>
    <w:rsid w:val="002303A9"/>
    <w:rsid w:val="00230922"/>
    <w:rsid w:val="00233F4F"/>
    <w:rsid w:val="00234355"/>
    <w:rsid w:val="002372CA"/>
    <w:rsid w:val="0023751B"/>
    <w:rsid w:val="0023777A"/>
    <w:rsid w:val="0024046E"/>
    <w:rsid w:val="00243C15"/>
    <w:rsid w:val="002440E2"/>
    <w:rsid w:val="002452D6"/>
    <w:rsid w:val="002470BE"/>
    <w:rsid w:val="00251F89"/>
    <w:rsid w:val="002521F5"/>
    <w:rsid w:val="00252F11"/>
    <w:rsid w:val="002534DA"/>
    <w:rsid w:val="0025500C"/>
    <w:rsid w:val="00255ED5"/>
    <w:rsid w:val="00260764"/>
    <w:rsid w:val="00261370"/>
    <w:rsid w:val="0026166B"/>
    <w:rsid w:val="00261964"/>
    <w:rsid w:val="002630B4"/>
    <w:rsid w:val="00263DD3"/>
    <w:rsid w:val="00263E12"/>
    <w:rsid w:val="0026423A"/>
    <w:rsid w:val="00266F0B"/>
    <w:rsid w:val="002671E0"/>
    <w:rsid w:val="00270929"/>
    <w:rsid w:val="002712BF"/>
    <w:rsid w:val="002729D5"/>
    <w:rsid w:val="002731A3"/>
    <w:rsid w:val="00273773"/>
    <w:rsid w:val="00276748"/>
    <w:rsid w:val="00276DF0"/>
    <w:rsid w:val="0028012F"/>
    <w:rsid w:val="002837D6"/>
    <w:rsid w:val="00285ABE"/>
    <w:rsid w:val="00285C52"/>
    <w:rsid w:val="002861EE"/>
    <w:rsid w:val="00286BFF"/>
    <w:rsid w:val="0029052C"/>
    <w:rsid w:val="00291452"/>
    <w:rsid w:val="002928B7"/>
    <w:rsid w:val="00292BC5"/>
    <w:rsid w:val="0029367C"/>
    <w:rsid w:val="0029428E"/>
    <w:rsid w:val="00294B1F"/>
    <w:rsid w:val="0029629A"/>
    <w:rsid w:val="0029715D"/>
    <w:rsid w:val="00297B18"/>
    <w:rsid w:val="002A009B"/>
    <w:rsid w:val="002A0DF1"/>
    <w:rsid w:val="002A0E42"/>
    <w:rsid w:val="002A2640"/>
    <w:rsid w:val="002A26E9"/>
    <w:rsid w:val="002A45D6"/>
    <w:rsid w:val="002A58CF"/>
    <w:rsid w:val="002A79E2"/>
    <w:rsid w:val="002B043F"/>
    <w:rsid w:val="002B3071"/>
    <w:rsid w:val="002B3667"/>
    <w:rsid w:val="002B6962"/>
    <w:rsid w:val="002B735A"/>
    <w:rsid w:val="002B7581"/>
    <w:rsid w:val="002C00A1"/>
    <w:rsid w:val="002C1CC8"/>
    <w:rsid w:val="002C33F6"/>
    <w:rsid w:val="002C5886"/>
    <w:rsid w:val="002C606F"/>
    <w:rsid w:val="002D1020"/>
    <w:rsid w:val="002D29D3"/>
    <w:rsid w:val="002E1006"/>
    <w:rsid w:val="002E1FED"/>
    <w:rsid w:val="002E25A0"/>
    <w:rsid w:val="002E29E1"/>
    <w:rsid w:val="002E3956"/>
    <w:rsid w:val="002E465C"/>
    <w:rsid w:val="002E46FD"/>
    <w:rsid w:val="002E482C"/>
    <w:rsid w:val="002E4BA5"/>
    <w:rsid w:val="002E5A55"/>
    <w:rsid w:val="002E76FB"/>
    <w:rsid w:val="002F017E"/>
    <w:rsid w:val="002F0C77"/>
    <w:rsid w:val="002F113B"/>
    <w:rsid w:val="002F11A9"/>
    <w:rsid w:val="002F1762"/>
    <w:rsid w:val="002F2812"/>
    <w:rsid w:val="002F4322"/>
    <w:rsid w:val="002F5482"/>
    <w:rsid w:val="002F64B6"/>
    <w:rsid w:val="002F68C3"/>
    <w:rsid w:val="002F7F79"/>
    <w:rsid w:val="00300DDD"/>
    <w:rsid w:val="003014F2"/>
    <w:rsid w:val="00301842"/>
    <w:rsid w:val="0030270C"/>
    <w:rsid w:val="00302A37"/>
    <w:rsid w:val="00304D88"/>
    <w:rsid w:val="00306C72"/>
    <w:rsid w:val="00306C87"/>
    <w:rsid w:val="00307AB8"/>
    <w:rsid w:val="00311A44"/>
    <w:rsid w:val="00311BBD"/>
    <w:rsid w:val="00312347"/>
    <w:rsid w:val="0031256A"/>
    <w:rsid w:val="0031375C"/>
    <w:rsid w:val="00313A03"/>
    <w:rsid w:val="00313A6F"/>
    <w:rsid w:val="003146CA"/>
    <w:rsid w:val="003149CA"/>
    <w:rsid w:val="00315BB1"/>
    <w:rsid w:val="00315D63"/>
    <w:rsid w:val="00316B4C"/>
    <w:rsid w:val="00321586"/>
    <w:rsid w:val="0032171B"/>
    <w:rsid w:val="00324705"/>
    <w:rsid w:val="003257C2"/>
    <w:rsid w:val="0032755A"/>
    <w:rsid w:val="00327F8A"/>
    <w:rsid w:val="00330554"/>
    <w:rsid w:val="00330557"/>
    <w:rsid w:val="00332E72"/>
    <w:rsid w:val="00334D93"/>
    <w:rsid w:val="00335419"/>
    <w:rsid w:val="003455D9"/>
    <w:rsid w:val="00345E84"/>
    <w:rsid w:val="0034630E"/>
    <w:rsid w:val="00346550"/>
    <w:rsid w:val="003503AC"/>
    <w:rsid w:val="00353332"/>
    <w:rsid w:val="003537BB"/>
    <w:rsid w:val="00353D77"/>
    <w:rsid w:val="00355FB3"/>
    <w:rsid w:val="003568A4"/>
    <w:rsid w:val="00356C37"/>
    <w:rsid w:val="003579A5"/>
    <w:rsid w:val="003579AA"/>
    <w:rsid w:val="00357C4D"/>
    <w:rsid w:val="003607CC"/>
    <w:rsid w:val="003607CD"/>
    <w:rsid w:val="003611F9"/>
    <w:rsid w:val="00361F50"/>
    <w:rsid w:val="003621E4"/>
    <w:rsid w:val="00363372"/>
    <w:rsid w:val="00363450"/>
    <w:rsid w:val="003637EA"/>
    <w:rsid w:val="0036525C"/>
    <w:rsid w:val="00370ED4"/>
    <w:rsid w:val="003712DA"/>
    <w:rsid w:val="003728B4"/>
    <w:rsid w:val="00372D56"/>
    <w:rsid w:val="00373EA4"/>
    <w:rsid w:val="00375E24"/>
    <w:rsid w:val="003770FC"/>
    <w:rsid w:val="00381313"/>
    <w:rsid w:val="00381933"/>
    <w:rsid w:val="003820AB"/>
    <w:rsid w:val="0038392F"/>
    <w:rsid w:val="00384192"/>
    <w:rsid w:val="00386837"/>
    <w:rsid w:val="00387137"/>
    <w:rsid w:val="00387BA9"/>
    <w:rsid w:val="003908D0"/>
    <w:rsid w:val="003923C1"/>
    <w:rsid w:val="00393E8F"/>
    <w:rsid w:val="00393F00"/>
    <w:rsid w:val="0039431E"/>
    <w:rsid w:val="00394A40"/>
    <w:rsid w:val="0039736C"/>
    <w:rsid w:val="003A0786"/>
    <w:rsid w:val="003A2D91"/>
    <w:rsid w:val="003A4472"/>
    <w:rsid w:val="003A59E8"/>
    <w:rsid w:val="003A6A37"/>
    <w:rsid w:val="003B10AB"/>
    <w:rsid w:val="003B5C46"/>
    <w:rsid w:val="003B5E4C"/>
    <w:rsid w:val="003B623E"/>
    <w:rsid w:val="003B6514"/>
    <w:rsid w:val="003B6801"/>
    <w:rsid w:val="003C03A0"/>
    <w:rsid w:val="003C1EF1"/>
    <w:rsid w:val="003C4B10"/>
    <w:rsid w:val="003C64EC"/>
    <w:rsid w:val="003D0248"/>
    <w:rsid w:val="003D3121"/>
    <w:rsid w:val="003D4023"/>
    <w:rsid w:val="003D42A4"/>
    <w:rsid w:val="003D687A"/>
    <w:rsid w:val="003D7BBF"/>
    <w:rsid w:val="003E34B2"/>
    <w:rsid w:val="003E4797"/>
    <w:rsid w:val="003E4C28"/>
    <w:rsid w:val="003E54ED"/>
    <w:rsid w:val="003E6235"/>
    <w:rsid w:val="003E686F"/>
    <w:rsid w:val="003E717F"/>
    <w:rsid w:val="003F0E66"/>
    <w:rsid w:val="003F1414"/>
    <w:rsid w:val="003F1644"/>
    <w:rsid w:val="003F5D8A"/>
    <w:rsid w:val="003F653B"/>
    <w:rsid w:val="003F7B5E"/>
    <w:rsid w:val="004010BF"/>
    <w:rsid w:val="004013DB"/>
    <w:rsid w:val="004022A2"/>
    <w:rsid w:val="004029F0"/>
    <w:rsid w:val="0040388B"/>
    <w:rsid w:val="00404A5F"/>
    <w:rsid w:val="0040787A"/>
    <w:rsid w:val="00407ECD"/>
    <w:rsid w:val="0041127F"/>
    <w:rsid w:val="0041613B"/>
    <w:rsid w:val="00417435"/>
    <w:rsid w:val="00420F15"/>
    <w:rsid w:val="0042115A"/>
    <w:rsid w:val="004212E8"/>
    <w:rsid w:val="004233B9"/>
    <w:rsid w:val="00425515"/>
    <w:rsid w:val="00430EC5"/>
    <w:rsid w:val="00433594"/>
    <w:rsid w:val="00433ABC"/>
    <w:rsid w:val="00433CF7"/>
    <w:rsid w:val="004341BB"/>
    <w:rsid w:val="00434B93"/>
    <w:rsid w:val="00435729"/>
    <w:rsid w:val="004432F8"/>
    <w:rsid w:val="00443525"/>
    <w:rsid w:val="004438D0"/>
    <w:rsid w:val="004464CE"/>
    <w:rsid w:val="00450C4B"/>
    <w:rsid w:val="00451388"/>
    <w:rsid w:val="00451598"/>
    <w:rsid w:val="004520C6"/>
    <w:rsid w:val="00454B5E"/>
    <w:rsid w:val="00455F09"/>
    <w:rsid w:val="00460BDD"/>
    <w:rsid w:val="004622CE"/>
    <w:rsid w:val="00462961"/>
    <w:rsid w:val="0046359B"/>
    <w:rsid w:val="0046489F"/>
    <w:rsid w:val="00466C86"/>
    <w:rsid w:val="004727FD"/>
    <w:rsid w:val="00481A6E"/>
    <w:rsid w:val="00481AF6"/>
    <w:rsid w:val="00482CBE"/>
    <w:rsid w:val="00482EDD"/>
    <w:rsid w:val="004834E8"/>
    <w:rsid w:val="0048634E"/>
    <w:rsid w:val="00487460"/>
    <w:rsid w:val="00487B5E"/>
    <w:rsid w:val="004903DA"/>
    <w:rsid w:val="00490E6E"/>
    <w:rsid w:val="004926DF"/>
    <w:rsid w:val="004927BE"/>
    <w:rsid w:val="004928F9"/>
    <w:rsid w:val="00493AF3"/>
    <w:rsid w:val="00494B48"/>
    <w:rsid w:val="00495191"/>
    <w:rsid w:val="004968C8"/>
    <w:rsid w:val="00497C8E"/>
    <w:rsid w:val="004A0AC1"/>
    <w:rsid w:val="004A2DD0"/>
    <w:rsid w:val="004A382B"/>
    <w:rsid w:val="004A3E7A"/>
    <w:rsid w:val="004B37C7"/>
    <w:rsid w:val="004B49AF"/>
    <w:rsid w:val="004B6504"/>
    <w:rsid w:val="004B6A9E"/>
    <w:rsid w:val="004B735A"/>
    <w:rsid w:val="004C0BFB"/>
    <w:rsid w:val="004C19D7"/>
    <w:rsid w:val="004C22B4"/>
    <w:rsid w:val="004C2B6D"/>
    <w:rsid w:val="004C3B3F"/>
    <w:rsid w:val="004C4B45"/>
    <w:rsid w:val="004C5080"/>
    <w:rsid w:val="004C663A"/>
    <w:rsid w:val="004C78B5"/>
    <w:rsid w:val="004D2DA0"/>
    <w:rsid w:val="004D348A"/>
    <w:rsid w:val="004D3DC1"/>
    <w:rsid w:val="004D4561"/>
    <w:rsid w:val="004D5313"/>
    <w:rsid w:val="004D6911"/>
    <w:rsid w:val="004D6C6B"/>
    <w:rsid w:val="004D71A7"/>
    <w:rsid w:val="004D733C"/>
    <w:rsid w:val="004E244B"/>
    <w:rsid w:val="004E4835"/>
    <w:rsid w:val="004E4A5F"/>
    <w:rsid w:val="004E4BD4"/>
    <w:rsid w:val="004E6B0E"/>
    <w:rsid w:val="004E7B11"/>
    <w:rsid w:val="004F0733"/>
    <w:rsid w:val="004F0DFA"/>
    <w:rsid w:val="004F39EE"/>
    <w:rsid w:val="004F423B"/>
    <w:rsid w:val="004F4EA0"/>
    <w:rsid w:val="004F53C9"/>
    <w:rsid w:val="004F583A"/>
    <w:rsid w:val="004F6EB4"/>
    <w:rsid w:val="00501B70"/>
    <w:rsid w:val="00502E91"/>
    <w:rsid w:val="00504824"/>
    <w:rsid w:val="00505731"/>
    <w:rsid w:val="00506A56"/>
    <w:rsid w:val="00514406"/>
    <w:rsid w:val="005227B2"/>
    <w:rsid w:val="00523FAF"/>
    <w:rsid w:val="00524537"/>
    <w:rsid w:val="0053185A"/>
    <w:rsid w:val="00534538"/>
    <w:rsid w:val="00535630"/>
    <w:rsid w:val="00535A12"/>
    <w:rsid w:val="005361E7"/>
    <w:rsid w:val="0053680D"/>
    <w:rsid w:val="00537F07"/>
    <w:rsid w:val="00541FA2"/>
    <w:rsid w:val="0054290C"/>
    <w:rsid w:val="00542B0F"/>
    <w:rsid w:val="0054646B"/>
    <w:rsid w:val="00551D1A"/>
    <w:rsid w:val="00551F78"/>
    <w:rsid w:val="00552E33"/>
    <w:rsid w:val="005545E8"/>
    <w:rsid w:val="005559BC"/>
    <w:rsid w:val="00557D99"/>
    <w:rsid w:val="0056178B"/>
    <w:rsid w:val="0056280B"/>
    <w:rsid w:val="00562CD6"/>
    <w:rsid w:val="00563AEF"/>
    <w:rsid w:val="00566479"/>
    <w:rsid w:val="00566D6D"/>
    <w:rsid w:val="00567699"/>
    <w:rsid w:val="0057094C"/>
    <w:rsid w:val="00570C8C"/>
    <w:rsid w:val="005714BE"/>
    <w:rsid w:val="00571CBB"/>
    <w:rsid w:val="00572C44"/>
    <w:rsid w:val="00574903"/>
    <w:rsid w:val="00574A40"/>
    <w:rsid w:val="00576685"/>
    <w:rsid w:val="005766D4"/>
    <w:rsid w:val="005812A1"/>
    <w:rsid w:val="0058225E"/>
    <w:rsid w:val="00585435"/>
    <w:rsid w:val="00585D62"/>
    <w:rsid w:val="005860FF"/>
    <w:rsid w:val="0058644A"/>
    <w:rsid w:val="00586F90"/>
    <w:rsid w:val="00590719"/>
    <w:rsid w:val="00590CFE"/>
    <w:rsid w:val="00591353"/>
    <w:rsid w:val="00591604"/>
    <w:rsid w:val="005921F9"/>
    <w:rsid w:val="00592C70"/>
    <w:rsid w:val="00593319"/>
    <w:rsid w:val="0059435E"/>
    <w:rsid w:val="00594A6F"/>
    <w:rsid w:val="00596451"/>
    <w:rsid w:val="005A2272"/>
    <w:rsid w:val="005A3511"/>
    <w:rsid w:val="005A431F"/>
    <w:rsid w:val="005A43DA"/>
    <w:rsid w:val="005A7167"/>
    <w:rsid w:val="005A723D"/>
    <w:rsid w:val="005B02E9"/>
    <w:rsid w:val="005B0558"/>
    <w:rsid w:val="005B1A5E"/>
    <w:rsid w:val="005B36F0"/>
    <w:rsid w:val="005B4D9A"/>
    <w:rsid w:val="005B7097"/>
    <w:rsid w:val="005C06B0"/>
    <w:rsid w:val="005C071F"/>
    <w:rsid w:val="005C1E15"/>
    <w:rsid w:val="005C35CA"/>
    <w:rsid w:val="005C5A0F"/>
    <w:rsid w:val="005C65C7"/>
    <w:rsid w:val="005C67B6"/>
    <w:rsid w:val="005D1153"/>
    <w:rsid w:val="005D1671"/>
    <w:rsid w:val="005D216B"/>
    <w:rsid w:val="005D2E81"/>
    <w:rsid w:val="005D47C3"/>
    <w:rsid w:val="005D4FAF"/>
    <w:rsid w:val="005D6EFE"/>
    <w:rsid w:val="005D6FA7"/>
    <w:rsid w:val="005D74C4"/>
    <w:rsid w:val="005D7FF5"/>
    <w:rsid w:val="005E1AAB"/>
    <w:rsid w:val="005E23CF"/>
    <w:rsid w:val="005E3CA8"/>
    <w:rsid w:val="005E455C"/>
    <w:rsid w:val="005F011D"/>
    <w:rsid w:val="005F0628"/>
    <w:rsid w:val="005F0635"/>
    <w:rsid w:val="005F1411"/>
    <w:rsid w:val="005F1CEC"/>
    <w:rsid w:val="005F2928"/>
    <w:rsid w:val="005F374D"/>
    <w:rsid w:val="0060121C"/>
    <w:rsid w:val="006047FD"/>
    <w:rsid w:val="00604925"/>
    <w:rsid w:val="00605929"/>
    <w:rsid w:val="00606501"/>
    <w:rsid w:val="006074C7"/>
    <w:rsid w:val="006122FC"/>
    <w:rsid w:val="00614CDE"/>
    <w:rsid w:val="00615FD5"/>
    <w:rsid w:val="00617025"/>
    <w:rsid w:val="00621AE0"/>
    <w:rsid w:val="00623707"/>
    <w:rsid w:val="006255D6"/>
    <w:rsid w:val="006266AE"/>
    <w:rsid w:val="00627393"/>
    <w:rsid w:val="006277ED"/>
    <w:rsid w:val="00637EF4"/>
    <w:rsid w:val="00641349"/>
    <w:rsid w:val="00641DBF"/>
    <w:rsid w:val="0064237C"/>
    <w:rsid w:val="00642B7D"/>
    <w:rsid w:val="00643447"/>
    <w:rsid w:val="00645815"/>
    <w:rsid w:val="006458C1"/>
    <w:rsid w:val="0064693C"/>
    <w:rsid w:val="00646A32"/>
    <w:rsid w:val="00646E97"/>
    <w:rsid w:val="006474A1"/>
    <w:rsid w:val="00650DBA"/>
    <w:rsid w:val="006528D2"/>
    <w:rsid w:val="0065475D"/>
    <w:rsid w:val="006548EA"/>
    <w:rsid w:val="0065754E"/>
    <w:rsid w:val="00657D86"/>
    <w:rsid w:val="00661079"/>
    <w:rsid w:val="0066129A"/>
    <w:rsid w:val="006617AC"/>
    <w:rsid w:val="00663894"/>
    <w:rsid w:val="00663F8C"/>
    <w:rsid w:val="0066578E"/>
    <w:rsid w:val="00670FF8"/>
    <w:rsid w:val="00672F94"/>
    <w:rsid w:val="006740D6"/>
    <w:rsid w:val="00674701"/>
    <w:rsid w:val="00675691"/>
    <w:rsid w:val="00676285"/>
    <w:rsid w:val="006843E1"/>
    <w:rsid w:val="00684DF0"/>
    <w:rsid w:val="006863E2"/>
    <w:rsid w:val="00686BFD"/>
    <w:rsid w:val="00687DC6"/>
    <w:rsid w:val="00690181"/>
    <w:rsid w:val="00690635"/>
    <w:rsid w:val="00691BF5"/>
    <w:rsid w:val="00693102"/>
    <w:rsid w:val="00694313"/>
    <w:rsid w:val="006958CC"/>
    <w:rsid w:val="00695E99"/>
    <w:rsid w:val="006A19F3"/>
    <w:rsid w:val="006A25F0"/>
    <w:rsid w:val="006A4F3C"/>
    <w:rsid w:val="006A4FDB"/>
    <w:rsid w:val="006A5508"/>
    <w:rsid w:val="006A68EF"/>
    <w:rsid w:val="006A70B9"/>
    <w:rsid w:val="006B377E"/>
    <w:rsid w:val="006B423C"/>
    <w:rsid w:val="006B5273"/>
    <w:rsid w:val="006B5625"/>
    <w:rsid w:val="006B5722"/>
    <w:rsid w:val="006B6B48"/>
    <w:rsid w:val="006B7700"/>
    <w:rsid w:val="006C0E78"/>
    <w:rsid w:val="006C158C"/>
    <w:rsid w:val="006C288F"/>
    <w:rsid w:val="006C349C"/>
    <w:rsid w:val="006C5C90"/>
    <w:rsid w:val="006C6328"/>
    <w:rsid w:val="006C66C3"/>
    <w:rsid w:val="006C73B0"/>
    <w:rsid w:val="006D035A"/>
    <w:rsid w:val="006D1A1C"/>
    <w:rsid w:val="006D2C87"/>
    <w:rsid w:val="006D3D79"/>
    <w:rsid w:val="006D47EB"/>
    <w:rsid w:val="006D685E"/>
    <w:rsid w:val="006D7B79"/>
    <w:rsid w:val="006D7C8B"/>
    <w:rsid w:val="006E0015"/>
    <w:rsid w:val="006E09A4"/>
    <w:rsid w:val="006E4E61"/>
    <w:rsid w:val="006E53EB"/>
    <w:rsid w:val="006E7087"/>
    <w:rsid w:val="006E71D9"/>
    <w:rsid w:val="006F1D4C"/>
    <w:rsid w:val="006F261D"/>
    <w:rsid w:val="006F2C67"/>
    <w:rsid w:val="006F4177"/>
    <w:rsid w:val="00700D51"/>
    <w:rsid w:val="00701B16"/>
    <w:rsid w:val="00701C59"/>
    <w:rsid w:val="0070525B"/>
    <w:rsid w:val="00707050"/>
    <w:rsid w:val="007103BF"/>
    <w:rsid w:val="00710436"/>
    <w:rsid w:val="007117ED"/>
    <w:rsid w:val="00711F91"/>
    <w:rsid w:val="00714516"/>
    <w:rsid w:val="00716F77"/>
    <w:rsid w:val="00720B15"/>
    <w:rsid w:val="00722955"/>
    <w:rsid w:val="0072325E"/>
    <w:rsid w:val="00723878"/>
    <w:rsid w:val="00725C12"/>
    <w:rsid w:val="00731182"/>
    <w:rsid w:val="007312B8"/>
    <w:rsid w:val="00731982"/>
    <w:rsid w:val="00732D84"/>
    <w:rsid w:val="0073530D"/>
    <w:rsid w:val="00735D6D"/>
    <w:rsid w:val="00736587"/>
    <w:rsid w:val="007405E9"/>
    <w:rsid w:val="0074083E"/>
    <w:rsid w:val="00740B28"/>
    <w:rsid w:val="007432F0"/>
    <w:rsid w:val="00743330"/>
    <w:rsid w:val="00744067"/>
    <w:rsid w:val="00744890"/>
    <w:rsid w:val="00744DA4"/>
    <w:rsid w:val="00746ADF"/>
    <w:rsid w:val="00747141"/>
    <w:rsid w:val="007473A8"/>
    <w:rsid w:val="00750921"/>
    <w:rsid w:val="00752986"/>
    <w:rsid w:val="00752C20"/>
    <w:rsid w:val="00753C00"/>
    <w:rsid w:val="00756145"/>
    <w:rsid w:val="00757184"/>
    <w:rsid w:val="0075718F"/>
    <w:rsid w:val="00760440"/>
    <w:rsid w:val="0076168F"/>
    <w:rsid w:val="007647CE"/>
    <w:rsid w:val="00766693"/>
    <w:rsid w:val="007666B8"/>
    <w:rsid w:val="00766B0A"/>
    <w:rsid w:val="00766F3A"/>
    <w:rsid w:val="007750CE"/>
    <w:rsid w:val="00775609"/>
    <w:rsid w:val="00775CB7"/>
    <w:rsid w:val="007764A5"/>
    <w:rsid w:val="00777EF8"/>
    <w:rsid w:val="007803AF"/>
    <w:rsid w:val="0078046F"/>
    <w:rsid w:val="00780535"/>
    <w:rsid w:val="00781BDB"/>
    <w:rsid w:val="0078214F"/>
    <w:rsid w:val="0078247F"/>
    <w:rsid w:val="00782E4F"/>
    <w:rsid w:val="00782E68"/>
    <w:rsid w:val="007837A1"/>
    <w:rsid w:val="00783E51"/>
    <w:rsid w:val="00784BD0"/>
    <w:rsid w:val="0078714A"/>
    <w:rsid w:val="007878CB"/>
    <w:rsid w:val="007908A0"/>
    <w:rsid w:val="00792362"/>
    <w:rsid w:val="00792B81"/>
    <w:rsid w:val="007935B5"/>
    <w:rsid w:val="00793BE1"/>
    <w:rsid w:val="00793E04"/>
    <w:rsid w:val="00796889"/>
    <w:rsid w:val="007A0F6A"/>
    <w:rsid w:val="007A4DEE"/>
    <w:rsid w:val="007A5BB6"/>
    <w:rsid w:val="007A77B8"/>
    <w:rsid w:val="007A7A22"/>
    <w:rsid w:val="007B0A04"/>
    <w:rsid w:val="007B0E5E"/>
    <w:rsid w:val="007B43A8"/>
    <w:rsid w:val="007B7998"/>
    <w:rsid w:val="007B7E76"/>
    <w:rsid w:val="007C03D1"/>
    <w:rsid w:val="007C0E7F"/>
    <w:rsid w:val="007C14B1"/>
    <w:rsid w:val="007C1A1A"/>
    <w:rsid w:val="007C1B1E"/>
    <w:rsid w:val="007C2A05"/>
    <w:rsid w:val="007C44A4"/>
    <w:rsid w:val="007C4887"/>
    <w:rsid w:val="007C5295"/>
    <w:rsid w:val="007C58E6"/>
    <w:rsid w:val="007C5EE1"/>
    <w:rsid w:val="007C6187"/>
    <w:rsid w:val="007C6449"/>
    <w:rsid w:val="007D12FC"/>
    <w:rsid w:val="007D1E6C"/>
    <w:rsid w:val="007D22D2"/>
    <w:rsid w:val="007D2E93"/>
    <w:rsid w:val="007D3E4D"/>
    <w:rsid w:val="007D53F8"/>
    <w:rsid w:val="007D5808"/>
    <w:rsid w:val="007D627B"/>
    <w:rsid w:val="007D6311"/>
    <w:rsid w:val="007E3900"/>
    <w:rsid w:val="007E4113"/>
    <w:rsid w:val="007E4FB1"/>
    <w:rsid w:val="007E64B9"/>
    <w:rsid w:val="007E79CD"/>
    <w:rsid w:val="007F1FC6"/>
    <w:rsid w:val="007F2654"/>
    <w:rsid w:val="007F2F68"/>
    <w:rsid w:val="007F3832"/>
    <w:rsid w:val="007F467E"/>
    <w:rsid w:val="007F69E0"/>
    <w:rsid w:val="00801D70"/>
    <w:rsid w:val="00802AAC"/>
    <w:rsid w:val="00803543"/>
    <w:rsid w:val="008065D0"/>
    <w:rsid w:val="0080677F"/>
    <w:rsid w:val="008117B9"/>
    <w:rsid w:val="00811C43"/>
    <w:rsid w:val="0081252D"/>
    <w:rsid w:val="00816F67"/>
    <w:rsid w:val="00821786"/>
    <w:rsid w:val="00824008"/>
    <w:rsid w:val="0082425A"/>
    <w:rsid w:val="008267C5"/>
    <w:rsid w:val="008279FF"/>
    <w:rsid w:val="00827F86"/>
    <w:rsid w:val="008305D7"/>
    <w:rsid w:val="008307E7"/>
    <w:rsid w:val="0083080B"/>
    <w:rsid w:val="00832259"/>
    <w:rsid w:val="008344AD"/>
    <w:rsid w:val="0083482B"/>
    <w:rsid w:val="00834C65"/>
    <w:rsid w:val="00834FA8"/>
    <w:rsid w:val="00835E02"/>
    <w:rsid w:val="0083695B"/>
    <w:rsid w:val="00843101"/>
    <w:rsid w:val="0084360B"/>
    <w:rsid w:val="00846D4B"/>
    <w:rsid w:val="00846FF6"/>
    <w:rsid w:val="008475CE"/>
    <w:rsid w:val="00850B39"/>
    <w:rsid w:val="008524A6"/>
    <w:rsid w:val="0085380B"/>
    <w:rsid w:val="0085395A"/>
    <w:rsid w:val="00854571"/>
    <w:rsid w:val="008548A1"/>
    <w:rsid w:val="0085777C"/>
    <w:rsid w:val="0086024F"/>
    <w:rsid w:val="00860D20"/>
    <w:rsid w:val="00860E1F"/>
    <w:rsid w:val="00861659"/>
    <w:rsid w:val="00861E2A"/>
    <w:rsid w:val="00863B28"/>
    <w:rsid w:val="00865818"/>
    <w:rsid w:val="0086640B"/>
    <w:rsid w:val="008671EE"/>
    <w:rsid w:val="00867D2B"/>
    <w:rsid w:val="00871C5E"/>
    <w:rsid w:val="00874B49"/>
    <w:rsid w:val="00875179"/>
    <w:rsid w:val="008759BC"/>
    <w:rsid w:val="008812DD"/>
    <w:rsid w:val="00881A3C"/>
    <w:rsid w:val="00883A99"/>
    <w:rsid w:val="00883BDC"/>
    <w:rsid w:val="00885BA4"/>
    <w:rsid w:val="00890C1D"/>
    <w:rsid w:val="00890C95"/>
    <w:rsid w:val="00891045"/>
    <w:rsid w:val="0089159F"/>
    <w:rsid w:val="00892CDF"/>
    <w:rsid w:val="008932E0"/>
    <w:rsid w:val="00893675"/>
    <w:rsid w:val="0089537B"/>
    <w:rsid w:val="00897BCA"/>
    <w:rsid w:val="008A27FC"/>
    <w:rsid w:val="008A3DCD"/>
    <w:rsid w:val="008A3DED"/>
    <w:rsid w:val="008A40B6"/>
    <w:rsid w:val="008A6D06"/>
    <w:rsid w:val="008A71D2"/>
    <w:rsid w:val="008A7E45"/>
    <w:rsid w:val="008B1581"/>
    <w:rsid w:val="008B2680"/>
    <w:rsid w:val="008B2F2B"/>
    <w:rsid w:val="008B4BA0"/>
    <w:rsid w:val="008B54C1"/>
    <w:rsid w:val="008B57C8"/>
    <w:rsid w:val="008B6889"/>
    <w:rsid w:val="008B7785"/>
    <w:rsid w:val="008C1A4F"/>
    <w:rsid w:val="008C20CE"/>
    <w:rsid w:val="008C4970"/>
    <w:rsid w:val="008C54AF"/>
    <w:rsid w:val="008C66A4"/>
    <w:rsid w:val="008C6906"/>
    <w:rsid w:val="008C6F28"/>
    <w:rsid w:val="008D17F3"/>
    <w:rsid w:val="008D20CE"/>
    <w:rsid w:val="008D6937"/>
    <w:rsid w:val="008E1944"/>
    <w:rsid w:val="008E1C27"/>
    <w:rsid w:val="008E3183"/>
    <w:rsid w:val="008E380C"/>
    <w:rsid w:val="008E383D"/>
    <w:rsid w:val="008E38EB"/>
    <w:rsid w:val="008E6A46"/>
    <w:rsid w:val="008E7C71"/>
    <w:rsid w:val="008F0BEE"/>
    <w:rsid w:val="008F0C32"/>
    <w:rsid w:val="008F1834"/>
    <w:rsid w:val="008F1F80"/>
    <w:rsid w:val="008F2667"/>
    <w:rsid w:val="008F40ED"/>
    <w:rsid w:val="009028AA"/>
    <w:rsid w:val="009034B5"/>
    <w:rsid w:val="00903670"/>
    <w:rsid w:val="00903687"/>
    <w:rsid w:val="00904307"/>
    <w:rsid w:val="009043EB"/>
    <w:rsid w:val="00905024"/>
    <w:rsid w:val="00905CDF"/>
    <w:rsid w:val="00905FEF"/>
    <w:rsid w:val="00906E2D"/>
    <w:rsid w:val="0090718F"/>
    <w:rsid w:val="00910575"/>
    <w:rsid w:val="00911950"/>
    <w:rsid w:val="00913194"/>
    <w:rsid w:val="00913705"/>
    <w:rsid w:val="0091501C"/>
    <w:rsid w:val="0091536A"/>
    <w:rsid w:val="0091601F"/>
    <w:rsid w:val="00916739"/>
    <w:rsid w:val="0092166A"/>
    <w:rsid w:val="00921C83"/>
    <w:rsid w:val="0092222A"/>
    <w:rsid w:val="00922F76"/>
    <w:rsid w:val="00922F82"/>
    <w:rsid w:val="00925C92"/>
    <w:rsid w:val="00925F0E"/>
    <w:rsid w:val="00927515"/>
    <w:rsid w:val="0092785E"/>
    <w:rsid w:val="00930930"/>
    <w:rsid w:val="00934C37"/>
    <w:rsid w:val="00936DBF"/>
    <w:rsid w:val="00945481"/>
    <w:rsid w:val="00945E2B"/>
    <w:rsid w:val="00946F54"/>
    <w:rsid w:val="009471D4"/>
    <w:rsid w:val="009514C2"/>
    <w:rsid w:val="00951830"/>
    <w:rsid w:val="009547D4"/>
    <w:rsid w:val="009548EB"/>
    <w:rsid w:val="00955232"/>
    <w:rsid w:val="0095634D"/>
    <w:rsid w:val="00956C22"/>
    <w:rsid w:val="00960F2D"/>
    <w:rsid w:val="009618C0"/>
    <w:rsid w:val="009644F5"/>
    <w:rsid w:val="009679A7"/>
    <w:rsid w:val="009711CC"/>
    <w:rsid w:val="00972433"/>
    <w:rsid w:val="00972C08"/>
    <w:rsid w:val="00973095"/>
    <w:rsid w:val="00974F8A"/>
    <w:rsid w:val="00974FEA"/>
    <w:rsid w:val="0097726E"/>
    <w:rsid w:val="00981A9E"/>
    <w:rsid w:val="0098390E"/>
    <w:rsid w:val="00987235"/>
    <w:rsid w:val="00990C14"/>
    <w:rsid w:val="00991DDB"/>
    <w:rsid w:val="0099221F"/>
    <w:rsid w:val="00992433"/>
    <w:rsid w:val="00993ECF"/>
    <w:rsid w:val="00993FC3"/>
    <w:rsid w:val="00994844"/>
    <w:rsid w:val="0099751D"/>
    <w:rsid w:val="009977D6"/>
    <w:rsid w:val="009A0501"/>
    <w:rsid w:val="009A4F08"/>
    <w:rsid w:val="009A5BF1"/>
    <w:rsid w:val="009A6A9F"/>
    <w:rsid w:val="009B0C37"/>
    <w:rsid w:val="009B29E6"/>
    <w:rsid w:val="009B5EF2"/>
    <w:rsid w:val="009B62EA"/>
    <w:rsid w:val="009B6D0F"/>
    <w:rsid w:val="009C013A"/>
    <w:rsid w:val="009C0CE0"/>
    <w:rsid w:val="009C1A4A"/>
    <w:rsid w:val="009C1D2F"/>
    <w:rsid w:val="009C2B5F"/>
    <w:rsid w:val="009C3B17"/>
    <w:rsid w:val="009D2D86"/>
    <w:rsid w:val="009D393E"/>
    <w:rsid w:val="009D3A61"/>
    <w:rsid w:val="009D760E"/>
    <w:rsid w:val="009E00F5"/>
    <w:rsid w:val="009E29CE"/>
    <w:rsid w:val="009E2EBC"/>
    <w:rsid w:val="009E31A6"/>
    <w:rsid w:val="009E5099"/>
    <w:rsid w:val="009E6C4B"/>
    <w:rsid w:val="009F5A1C"/>
    <w:rsid w:val="00A0039D"/>
    <w:rsid w:val="00A00EDE"/>
    <w:rsid w:val="00A015F0"/>
    <w:rsid w:val="00A02995"/>
    <w:rsid w:val="00A04D1A"/>
    <w:rsid w:val="00A05361"/>
    <w:rsid w:val="00A100C3"/>
    <w:rsid w:val="00A10180"/>
    <w:rsid w:val="00A12491"/>
    <w:rsid w:val="00A129BA"/>
    <w:rsid w:val="00A12E48"/>
    <w:rsid w:val="00A13D24"/>
    <w:rsid w:val="00A14E7C"/>
    <w:rsid w:val="00A14F44"/>
    <w:rsid w:val="00A15593"/>
    <w:rsid w:val="00A15A65"/>
    <w:rsid w:val="00A15D94"/>
    <w:rsid w:val="00A16134"/>
    <w:rsid w:val="00A17DC9"/>
    <w:rsid w:val="00A20672"/>
    <w:rsid w:val="00A22A98"/>
    <w:rsid w:val="00A239AD"/>
    <w:rsid w:val="00A23FD2"/>
    <w:rsid w:val="00A26D33"/>
    <w:rsid w:val="00A27092"/>
    <w:rsid w:val="00A30BDA"/>
    <w:rsid w:val="00A31844"/>
    <w:rsid w:val="00A31974"/>
    <w:rsid w:val="00A31F0B"/>
    <w:rsid w:val="00A34439"/>
    <w:rsid w:val="00A344A1"/>
    <w:rsid w:val="00A37141"/>
    <w:rsid w:val="00A4016C"/>
    <w:rsid w:val="00A403B1"/>
    <w:rsid w:val="00A40A06"/>
    <w:rsid w:val="00A430B7"/>
    <w:rsid w:val="00A44324"/>
    <w:rsid w:val="00A46103"/>
    <w:rsid w:val="00A46A9A"/>
    <w:rsid w:val="00A50BFC"/>
    <w:rsid w:val="00A5169D"/>
    <w:rsid w:val="00A52B7C"/>
    <w:rsid w:val="00A53C1A"/>
    <w:rsid w:val="00A540FC"/>
    <w:rsid w:val="00A54969"/>
    <w:rsid w:val="00A54980"/>
    <w:rsid w:val="00A54A84"/>
    <w:rsid w:val="00A54BE7"/>
    <w:rsid w:val="00A5767C"/>
    <w:rsid w:val="00A6042A"/>
    <w:rsid w:val="00A62771"/>
    <w:rsid w:val="00A654CF"/>
    <w:rsid w:val="00A67D67"/>
    <w:rsid w:val="00A727B0"/>
    <w:rsid w:val="00A72BCD"/>
    <w:rsid w:val="00A72FC8"/>
    <w:rsid w:val="00A733CC"/>
    <w:rsid w:val="00A73E9C"/>
    <w:rsid w:val="00A74C99"/>
    <w:rsid w:val="00A74FB7"/>
    <w:rsid w:val="00A7593E"/>
    <w:rsid w:val="00A7630C"/>
    <w:rsid w:val="00A778F5"/>
    <w:rsid w:val="00A77C7F"/>
    <w:rsid w:val="00A834CB"/>
    <w:rsid w:val="00A85C6A"/>
    <w:rsid w:val="00A91053"/>
    <w:rsid w:val="00A9317D"/>
    <w:rsid w:val="00A96C81"/>
    <w:rsid w:val="00A97E4F"/>
    <w:rsid w:val="00AA10C9"/>
    <w:rsid w:val="00AA3901"/>
    <w:rsid w:val="00AA49D6"/>
    <w:rsid w:val="00AA5A4A"/>
    <w:rsid w:val="00AA6E05"/>
    <w:rsid w:val="00AB1B67"/>
    <w:rsid w:val="00AB5F1F"/>
    <w:rsid w:val="00AC12FF"/>
    <w:rsid w:val="00AC1E36"/>
    <w:rsid w:val="00AC50F7"/>
    <w:rsid w:val="00AC552C"/>
    <w:rsid w:val="00AC6022"/>
    <w:rsid w:val="00AC6CCA"/>
    <w:rsid w:val="00AD0550"/>
    <w:rsid w:val="00AD1EFF"/>
    <w:rsid w:val="00AD2169"/>
    <w:rsid w:val="00AD46DB"/>
    <w:rsid w:val="00AD4C27"/>
    <w:rsid w:val="00AD5064"/>
    <w:rsid w:val="00AD6038"/>
    <w:rsid w:val="00AD620C"/>
    <w:rsid w:val="00AD7916"/>
    <w:rsid w:val="00AD7EEA"/>
    <w:rsid w:val="00AE173E"/>
    <w:rsid w:val="00AE204F"/>
    <w:rsid w:val="00AE26C1"/>
    <w:rsid w:val="00AE3901"/>
    <w:rsid w:val="00AE3FBA"/>
    <w:rsid w:val="00AE3FCC"/>
    <w:rsid w:val="00AE4BC1"/>
    <w:rsid w:val="00AE661E"/>
    <w:rsid w:val="00AE7029"/>
    <w:rsid w:val="00AF022D"/>
    <w:rsid w:val="00AF16CC"/>
    <w:rsid w:val="00AF1F57"/>
    <w:rsid w:val="00AF3304"/>
    <w:rsid w:val="00AF3307"/>
    <w:rsid w:val="00AF5334"/>
    <w:rsid w:val="00AF5336"/>
    <w:rsid w:val="00AF5C23"/>
    <w:rsid w:val="00AF699A"/>
    <w:rsid w:val="00B0010B"/>
    <w:rsid w:val="00B004EB"/>
    <w:rsid w:val="00B013BE"/>
    <w:rsid w:val="00B01E2B"/>
    <w:rsid w:val="00B02B18"/>
    <w:rsid w:val="00B05740"/>
    <w:rsid w:val="00B06DF9"/>
    <w:rsid w:val="00B07885"/>
    <w:rsid w:val="00B12312"/>
    <w:rsid w:val="00B12FCB"/>
    <w:rsid w:val="00B13B53"/>
    <w:rsid w:val="00B13D8E"/>
    <w:rsid w:val="00B151F1"/>
    <w:rsid w:val="00B17377"/>
    <w:rsid w:val="00B2170D"/>
    <w:rsid w:val="00B227D5"/>
    <w:rsid w:val="00B26090"/>
    <w:rsid w:val="00B27A58"/>
    <w:rsid w:val="00B27B45"/>
    <w:rsid w:val="00B302F7"/>
    <w:rsid w:val="00B30745"/>
    <w:rsid w:val="00B30AC9"/>
    <w:rsid w:val="00B318BA"/>
    <w:rsid w:val="00B328B8"/>
    <w:rsid w:val="00B33DB4"/>
    <w:rsid w:val="00B33E77"/>
    <w:rsid w:val="00B34F1C"/>
    <w:rsid w:val="00B37366"/>
    <w:rsid w:val="00B374E0"/>
    <w:rsid w:val="00B4062B"/>
    <w:rsid w:val="00B414BC"/>
    <w:rsid w:val="00B421CC"/>
    <w:rsid w:val="00B4416A"/>
    <w:rsid w:val="00B44D0D"/>
    <w:rsid w:val="00B465BE"/>
    <w:rsid w:val="00B47434"/>
    <w:rsid w:val="00B509B9"/>
    <w:rsid w:val="00B526AD"/>
    <w:rsid w:val="00B53038"/>
    <w:rsid w:val="00B53799"/>
    <w:rsid w:val="00B57168"/>
    <w:rsid w:val="00B57BD4"/>
    <w:rsid w:val="00B60930"/>
    <w:rsid w:val="00B61ACA"/>
    <w:rsid w:val="00B64081"/>
    <w:rsid w:val="00B647F3"/>
    <w:rsid w:val="00B657A8"/>
    <w:rsid w:val="00B65CE9"/>
    <w:rsid w:val="00B66347"/>
    <w:rsid w:val="00B66CFE"/>
    <w:rsid w:val="00B702D6"/>
    <w:rsid w:val="00B70E38"/>
    <w:rsid w:val="00B71CDA"/>
    <w:rsid w:val="00B73D88"/>
    <w:rsid w:val="00B840FC"/>
    <w:rsid w:val="00B84CF1"/>
    <w:rsid w:val="00B8550E"/>
    <w:rsid w:val="00B87230"/>
    <w:rsid w:val="00B87C0A"/>
    <w:rsid w:val="00B92630"/>
    <w:rsid w:val="00B93CBD"/>
    <w:rsid w:val="00B93EFD"/>
    <w:rsid w:val="00B94F7D"/>
    <w:rsid w:val="00B95068"/>
    <w:rsid w:val="00B952AE"/>
    <w:rsid w:val="00B97873"/>
    <w:rsid w:val="00B97D5F"/>
    <w:rsid w:val="00BA0E72"/>
    <w:rsid w:val="00BA35C2"/>
    <w:rsid w:val="00BA36D8"/>
    <w:rsid w:val="00BA6810"/>
    <w:rsid w:val="00BB03F1"/>
    <w:rsid w:val="00BB0497"/>
    <w:rsid w:val="00BB1651"/>
    <w:rsid w:val="00BB1EDF"/>
    <w:rsid w:val="00BB27A9"/>
    <w:rsid w:val="00BB333A"/>
    <w:rsid w:val="00BB64FD"/>
    <w:rsid w:val="00BC0522"/>
    <w:rsid w:val="00BC0622"/>
    <w:rsid w:val="00BC0DB6"/>
    <w:rsid w:val="00BC0E65"/>
    <w:rsid w:val="00BC1A42"/>
    <w:rsid w:val="00BC1B12"/>
    <w:rsid w:val="00BC1B76"/>
    <w:rsid w:val="00BC5FD5"/>
    <w:rsid w:val="00BD0026"/>
    <w:rsid w:val="00BD293C"/>
    <w:rsid w:val="00BD2C20"/>
    <w:rsid w:val="00BD3EB6"/>
    <w:rsid w:val="00BD5EA0"/>
    <w:rsid w:val="00BD5EC7"/>
    <w:rsid w:val="00BD6437"/>
    <w:rsid w:val="00BE18E8"/>
    <w:rsid w:val="00BE30A4"/>
    <w:rsid w:val="00BE5318"/>
    <w:rsid w:val="00BE531D"/>
    <w:rsid w:val="00BE7BDC"/>
    <w:rsid w:val="00BF2074"/>
    <w:rsid w:val="00BF3399"/>
    <w:rsid w:val="00BF36F2"/>
    <w:rsid w:val="00BF51EB"/>
    <w:rsid w:val="00BF5F34"/>
    <w:rsid w:val="00BF68C2"/>
    <w:rsid w:val="00BF7700"/>
    <w:rsid w:val="00C031FC"/>
    <w:rsid w:val="00C03728"/>
    <w:rsid w:val="00C05B16"/>
    <w:rsid w:val="00C07E1B"/>
    <w:rsid w:val="00C10409"/>
    <w:rsid w:val="00C1118E"/>
    <w:rsid w:val="00C11412"/>
    <w:rsid w:val="00C116AA"/>
    <w:rsid w:val="00C118DC"/>
    <w:rsid w:val="00C12227"/>
    <w:rsid w:val="00C13064"/>
    <w:rsid w:val="00C1482F"/>
    <w:rsid w:val="00C16D4A"/>
    <w:rsid w:val="00C20069"/>
    <w:rsid w:val="00C20966"/>
    <w:rsid w:val="00C210FE"/>
    <w:rsid w:val="00C22A6B"/>
    <w:rsid w:val="00C26D8C"/>
    <w:rsid w:val="00C27C59"/>
    <w:rsid w:val="00C27F57"/>
    <w:rsid w:val="00C30A5C"/>
    <w:rsid w:val="00C30A90"/>
    <w:rsid w:val="00C30ADB"/>
    <w:rsid w:val="00C3248B"/>
    <w:rsid w:val="00C32A40"/>
    <w:rsid w:val="00C34214"/>
    <w:rsid w:val="00C358CF"/>
    <w:rsid w:val="00C36086"/>
    <w:rsid w:val="00C368CF"/>
    <w:rsid w:val="00C422F3"/>
    <w:rsid w:val="00C42E2F"/>
    <w:rsid w:val="00C42FE9"/>
    <w:rsid w:val="00C4314D"/>
    <w:rsid w:val="00C45A92"/>
    <w:rsid w:val="00C45C26"/>
    <w:rsid w:val="00C5072E"/>
    <w:rsid w:val="00C51423"/>
    <w:rsid w:val="00C52D45"/>
    <w:rsid w:val="00C53CD3"/>
    <w:rsid w:val="00C5763C"/>
    <w:rsid w:val="00C57AA5"/>
    <w:rsid w:val="00C6049D"/>
    <w:rsid w:val="00C605D0"/>
    <w:rsid w:val="00C605FD"/>
    <w:rsid w:val="00C6189D"/>
    <w:rsid w:val="00C62F3B"/>
    <w:rsid w:val="00C62FE2"/>
    <w:rsid w:val="00C64420"/>
    <w:rsid w:val="00C6606E"/>
    <w:rsid w:val="00C70731"/>
    <w:rsid w:val="00C71D24"/>
    <w:rsid w:val="00C72F32"/>
    <w:rsid w:val="00C73B60"/>
    <w:rsid w:val="00C76AB6"/>
    <w:rsid w:val="00C8188D"/>
    <w:rsid w:val="00C8234D"/>
    <w:rsid w:val="00C840C6"/>
    <w:rsid w:val="00C84342"/>
    <w:rsid w:val="00C84547"/>
    <w:rsid w:val="00C85FA6"/>
    <w:rsid w:val="00C8786A"/>
    <w:rsid w:val="00C905D2"/>
    <w:rsid w:val="00C92A0C"/>
    <w:rsid w:val="00C936FD"/>
    <w:rsid w:val="00C971E7"/>
    <w:rsid w:val="00CA031E"/>
    <w:rsid w:val="00CA20B0"/>
    <w:rsid w:val="00CA226F"/>
    <w:rsid w:val="00CA313D"/>
    <w:rsid w:val="00CA5EB8"/>
    <w:rsid w:val="00CA60F4"/>
    <w:rsid w:val="00CA7514"/>
    <w:rsid w:val="00CB06F3"/>
    <w:rsid w:val="00CB1158"/>
    <w:rsid w:val="00CB14FB"/>
    <w:rsid w:val="00CB1768"/>
    <w:rsid w:val="00CB2B92"/>
    <w:rsid w:val="00CB2D41"/>
    <w:rsid w:val="00CB42EA"/>
    <w:rsid w:val="00CB47CA"/>
    <w:rsid w:val="00CB518E"/>
    <w:rsid w:val="00CB6C42"/>
    <w:rsid w:val="00CC2C8C"/>
    <w:rsid w:val="00CC3B5E"/>
    <w:rsid w:val="00CC5449"/>
    <w:rsid w:val="00CC7A3B"/>
    <w:rsid w:val="00CD0F30"/>
    <w:rsid w:val="00CD211C"/>
    <w:rsid w:val="00CD2FA6"/>
    <w:rsid w:val="00CD36B3"/>
    <w:rsid w:val="00CD504C"/>
    <w:rsid w:val="00CD5A87"/>
    <w:rsid w:val="00CD7163"/>
    <w:rsid w:val="00CE2161"/>
    <w:rsid w:val="00CE26D5"/>
    <w:rsid w:val="00CE4D33"/>
    <w:rsid w:val="00CF0482"/>
    <w:rsid w:val="00CF15E7"/>
    <w:rsid w:val="00CF5217"/>
    <w:rsid w:val="00CF538D"/>
    <w:rsid w:val="00CF587E"/>
    <w:rsid w:val="00CF673D"/>
    <w:rsid w:val="00CF704F"/>
    <w:rsid w:val="00CF7DFE"/>
    <w:rsid w:val="00D00028"/>
    <w:rsid w:val="00D00536"/>
    <w:rsid w:val="00D00938"/>
    <w:rsid w:val="00D00A27"/>
    <w:rsid w:val="00D00D2E"/>
    <w:rsid w:val="00D024A9"/>
    <w:rsid w:val="00D038FF"/>
    <w:rsid w:val="00D064C3"/>
    <w:rsid w:val="00D0737B"/>
    <w:rsid w:val="00D07809"/>
    <w:rsid w:val="00D13891"/>
    <w:rsid w:val="00D15884"/>
    <w:rsid w:val="00D15A96"/>
    <w:rsid w:val="00D161BD"/>
    <w:rsid w:val="00D1718A"/>
    <w:rsid w:val="00D206B8"/>
    <w:rsid w:val="00D223ED"/>
    <w:rsid w:val="00D22843"/>
    <w:rsid w:val="00D23C54"/>
    <w:rsid w:val="00D23E0F"/>
    <w:rsid w:val="00D24F59"/>
    <w:rsid w:val="00D25931"/>
    <w:rsid w:val="00D26166"/>
    <w:rsid w:val="00D2631F"/>
    <w:rsid w:val="00D2677B"/>
    <w:rsid w:val="00D26902"/>
    <w:rsid w:val="00D30977"/>
    <w:rsid w:val="00D30EAA"/>
    <w:rsid w:val="00D30EC5"/>
    <w:rsid w:val="00D30ECC"/>
    <w:rsid w:val="00D31A5A"/>
    <w:rsid w:val="00D31B3E"/>
    <w:rsid w:val="00D33628"/>
    <w:rsid w:val="00D33BE4"/>
    <w:rsid w:val="00D35E1D"/>
    <w:rsid w:val="00D36864"/>
    <w:rsid w:val="00D36B13"/>
    <w:rsid w:val="00D36E99"/>
    <w:rsid w:val="00D40407"/>
    <w:rsid w:val="00D40B19"/>
    <w:rsid w:val="00D41AFC"/>
    <w:rsid w:val="00D42E2A"/>
    <w:rsid w:val="00D42F8D"/>
    <w:rsid w:val="00D45084"/>
    <w:rsid w:val="00D45B69"/>
    <w:rsid w:val="00D46565"/>
    <w:rsid w:val="00D472C8"/>
    <w:rsid w:val="00D50E90"/>
    <w:rsid w:val="00D51840"/>
    <w:rsid w:val="00D51F09"/>
    <w:rsid w:val="00D52C74"/>
    <w:rsid w:val="00D532F1"/>
    <w:rsid w:val="00D53A8D"/>
    <w:rsid w:val="00D6003C"/>
    <w:rsid w:val="00D608AD"/>
    <w:rsid w:val="00D60A1E"/>
    <w:rsid w:val="00D62374"/>
    <w:rsid w:val="00D625A6"/>
    <w:rsid w:val="00D62CD4"/>
    <w:rsid w:val="00D63541"/>
    <w:rsid w:val="00D71947"/>
    <w:rsid w:val="00D73001"/>
    <w:rsid w:val="00D73974"/>
    <w:rsid w:val="00D75803"/>
    <w:rsid w:val="00D804FB"/>
    <w:rsid w:val="00D80B24"/>
    <w:rsid w:val="00D80CF6"/>
    <w:rsid w:val="00D8232C"/>
    <w:rsid w:val="00D93A24"/>
    <w:rsid w:val="00D94432"/>
    <w:rsid w:val="00D94657"/>
    <w:rsid w:val="00D95495"/>
    <w:rsid w:val="00D97393"/>
    <w:rsid w:val="00D97C68"/>
    <w:rsid w:val="00DA05AB"/>
    <w:rsid w:val="00DA125E"/>
    <w:rsid w:val="00DA2FC6"/>
    <w:rsid w:val="00DA4D36"/>
    <w:rsid w:val="00DA4F78"/>
    <w:rsid w:val="00DA53FB"/>
    <w:rsid w:val="00DA5423"/>
    <w:rsid w:val="00DA5432"/>
    <w:rsid w:val="00DB187B"/>
    <w:rsid w:val="00DB3284"/>
    <w:rsid w:val="00DB4FB3"/>
    <w:rsid w:val="00DB63E5"/>
    <w:rsid w:val="00DB692F"/>
    <w:rsid w:val="00DB6A82"/>
    <w:rsid w:val="00DC3004"/>
    <w:rsid w:val="00DC4A56"/>
    <w:rsid w:val="00DC68BD"/>
    <w:rsid w:val="00DC7A87"/>
    <w:rsid w:val="00DD024A"/>
    <w:rsid w:val="00DD1481"/>
    <w:rsid w:val="00DD7D16"/>
    <w:rsid w:val="00DD7EDB"/>
    <w:rsid w:val="00DE3843"/>
    <w:rsid w:val="00DE535B"/>
    <w:rsid w:val="00DE6AFE"/>
    <w:rsid w:val="00DE6C2B"/>
    <w:rsid w:val="00DE7C2A"/>
    <w:rsid w:val="00DF31DF"/>
    <w:rsid w:val="00DF3FB8"/>
    <w:rsid w:val="00DF54FA"/>
    <w:rsid w:val="00E002DC"/>
    <w:rsid w:val="00E02DC0"/>
    <w:rsid w:val="00E04E31"/>
    <w:rsid w:val="00E07004"/>
    <w:rsid w:val="00E100F8"/>
    <w:rsid w:val="00E1315F"/>
    <w:rsid w:val="00E134D3"/>
    <w:rsid w:val="00E13CB0"/>
    <w:rsid w:val="00E14EA8"/>
    <w:rsid w:val="00E23ED5"/>
    <w:rsid w:val="00E245F8"/>
    <w:rsid w:val="00E24FAD"/>
    <w:rsid w:val="00E26979"/>
    <w:rsid w:val="00E306FA"/>
    <w:rsid w:val="00E30DEA"/>
    <w:rsid w:val="00E315B9"/>
    <w:rsid w:val="00E317AF"/>
    <w:rsid w:val="00E32220"/>
    <w:rsid w:val="00E324EC"/>
    <w:rsid w:val="00E338E4"/>
    <w:rsid w:val="00E35FA9"/>
    <w:rsid w:val="00E377D4"/>
    <w:rsid w:val="00E378A5"/>
    <w:rsid w:val="00E37D9A"/>
    <w:rsid w:val="00E37E08"/>
    <w:rsid w:val="00E405CD"/>
    <w:rsid w:val="00E419D3"/>
    <w:rsid w:val="00E42D30"/>
    <w:rsid w:val="00E43C80"/>
    <w:rsid w:val="00E46027"/>
    <w:rsid w:val="00E4632F"/>
    <w:rsid w:val="00E5076F"/>
    <w:rsid w:val="00E52673"/>
    <w:rsid w:val="00E56A6E"/>
    <w:rsid w:val="00E60DF8"/>
    <w:rsid w:val="00E71EFD"/>
    <w:rsid w:val="00E74F6B"/>
    <w:rsid w:val="00E76018"/>
    <w:rsid w:val="00E7668C"/>
    <w:rsid w:val="00E76DA7"/>
    <w:rsid w:val="00E7784F"/>
    <w:rsid w:val="00E77C04"/>
    <w:rsid w:val="00E80C6A"/>
    <w:rsid w:val="00E812F3"/>
    <w:rsid w:val="00E82645"/>
    <w:rsid w:val="00E85C0E"/>
    <w:rsid w:val="00E865F8"/>
    <w:rsid w:val="00E92DC6"/>
    <w:rsid w:val="00E9547A"/>
    <w:rsid w:val="00E95DAF"/>
    <w:rsid w:val="00E96189"/>
    <w:rsid w:val="00E9649D"/>
    <w:rsid w:val="00EA1A8D"/>
    <w:rsid w:val="00EA347D"/>
    <w:rsid w:val="00EA50CC"/>
    <w:rsid w:val="00EA5692"/>
    <w:rsid w:val="00EB1FF6"/>
    <w:rsid w:val="00EB245B"/>
    <w:rsid w:val="00EB3A56"/>
    <w:rsid w:val="00EB3EC1"/>
    <w:rsid w:val="00EB4B63"/>
    <w:rsid w:val="00EB66F6"/>
    <w:rsid w:val="00EB7BC5"/>
    <w:rsid w:val="00EC0BC4"/>
    <w:rsid w:val="00EC0E05"/>
    <w:rsid w:val="00EC5679"/>
    <w:rsid w:val="00ED2D18"/>
    <w:rsid w:val="00ED3558"/>
    <w:rsid w:val="00ED3ABE"/>
    <w:rsid w:val="00ED3ECB"/>
    <w:rsid w:val="00ED41E1"/>
    <w:rsid w:val="00ED7228"/>
    <w:rsid w:val="00ED7DDD"/>
    <w:rsid w:val="00EE1350"/>
    <w:rsid w:val="00EE26BF"/>
    <w:rsid w:val="00EE3B92"/>
    <w:rsid w:val="00EE532A"/>
    <w:rsid w:val="00EE5A18"/>
    <w:rsid w:val="00EE6838"/>
    <w:rsid w:val="00EE6C01"/>
    <w:rsid w:val="00EE7939"/>
    <w:rsid w:val="00EF09CD"/>
    <w:rsid w:val="00EF295E"/>
    <w:rsid w:val="00EF59ED"/>
    <w:rsid w:val="00EF67BC"/>
    <w:rsid w:val="00EF69ED"/>
    <w:rsid w:val="00EF7178"/>
    <w:rsid w:val="00EF72E1"/>
    <w:rsid w:val="00F00BEF"/>
    <w:rsid w:val="00F00DC1"/>
    <w:rsid w:val="00F00FB1"/>
    <w:rsid w:val="00F03F90"/>
    <w:rsid w:val="00F04C6D"/>
    <w:rsid w:val="00F050B9"/>
    <w:rsid w:val="00F05636"/>
    <w:rsid w:val="00F07BB5"/>
    <w:rsid w:val="00F07C8A"/>
    <w:rsid w:val="00F11520"/>
    <w:rsid w:val="00F130A8"/>
    <w:rsid w:val="00F135D7"/>
    <w:rsid w:val="00F2016F"/>
    <w:rsid w:val="00F2060E"/>
    <w:rsid w:val="00F20FDC"/>
    <w:rsid w:val="00F2568C"/>
    <w:rsid w:val="00F25D33"/>
    <w:rsid w:val="00F275ED"/>
    <w:rsid w:val="00F27B62"/>
    <w:rsid w:val="00F316E7"/>
    <w:rsid w:val="00F321C9"/>
    <w:rsid w:val="00F3265F"/>
    <w:rsid w:val="00F3312D"/>
    <w:rsid w:val="00F33B10"/>
    <w:rsid w:val="00F342A1"/>
    <w:rsid w:val="00F3514B"/>
    <w:rsid w:val="00F37061"/>
    <w:rsid w:val="00F37066"/>
    <w:rsid w:val="00F40151"/>
    <w:rsid w:val="00F40B5C"/>
    <w:rsid w:val="00F41614"/>
    <w:rsid w:val="00F42036"/>
    <w:rsid w:val="00F4467D"/>
    <w:rsid w:val="00F457E5"/>
    <w:rsid w:val="00F5095B"/>
    <w:rsid w:val="00F515BD"/>
    <w:rsid w:val="00F51C90"/>
    <w:rsid w:val="00F551A1"/>
    <w:rsid w:val="00F55D99"/>
    <w:rsid w:val="00F55DCF"/>
    <w:rsid w:val="00F56144"/>
    <w:rsid w:val="00F56B44"/>
    <w:rsid w:val="00F608DF"/>
    <w:rsid w:val="00F619B9"/>
    <w:rsid w:val="00F670EE"/>
    <w:rsid w:val="00F70C50"/>
    <w:rsid w:val="00F715A6"/>
    <w:rsid w:val="00F74FA6"/>
    <w:rsid w:val="00F750B2"/>
    <w:rsid w:val="00F759D8"/>
    <w:rsid w:val="00F774A2"/>
    <w:rsid w:val="00F811FA"/>
    <w:rsid w:val="00F8214D"/>
    <w:rsid w:val="00F8271B"/>
    <w:rsid w:val="00F829F1"/>
    <w:rsid w:val="00F82CE2"/>
    <w:rsid w:val="00F83163"/>
    <w:rsid w:val="00F83BF0"/>
    <w:rsid w:val="00F85573"/>
    <w:rsid w:val="00F86023"/>
    <w:rsid w:val="00F87098"/>
    <w:rsid w:val="00F9058D"/>
    <w:rsid w:val="00F91793"/>
    <w:rsid w:val="00F918B5"/>
    <w:rsid w:val="00F92624"/>
    <w:rsid w:val="00F9446C"/>
    <w:rsid w:val="00F94481"/>
    <w:rsid w:val="00F94A10"/>
    <w:rsid w:val="00F957A5"/>
    <w:rsid w:val="00F96F49"/>
    <w:rsid w:val="00FA00E0"/>
    <w:rsid w:val="00FA08CA"/>
    <w:rsid w:val="00FA154F"/>
    <w:rsid w:val="00FA27FA"/>
    <w:rsid w:val="00FA4686"/>
    <w:rsid w:val="00FA5AB5"/>
    <w:rsid w:val="00FA5E50"/>
    <w:rsid w:val="00FA7C8D"/>
    <w:rsid w:val="00FB192D"/>
    <w:rsid w:val="00FB309D"/>
    <w:rsid w:val="00FB330B"/>
    <w:rsid w:val="00FB4B17"/>
    <w:rsid w:val="00FB5AF7"/>
    <w:rsid w:val="00FB669D"/>
    <w:rsid w:val="00FB78C1"/>
    <w:rsid w:val="00FC0210"/>
    <w:rsid w:val="00FC137D"/>
    <w:rsid w:val="00FC1773"/>
    <w:rsid w:val="00FC25CA"/>
    <w:rsid w:val="00FC26CE"/>
    <w:rsid w:val="00FC3E1A"/>
    <w:rsid w:val="00FC6FA9"/>
    <w:rsid w:val="00FD0F02"/>
    <w:rsid w:val="00FD2839"/>
    <w:rsid w:val="00FD5C51"/>
    <w:rsid w:val="00FD66F0"/>
    <w:rsid w:val="00FD7FE2"/>
    <w:rsid w:val="00FE01AB"/>
    <w:rsid w:val="00FE4103"/>
    <w:rsid w:val="00FE7473"/>
    <w:rsid w:val="00FE7D6E"/>
    <w:rsid w:val="00FF059E"/>
    <w:rsid w:val="00FF4738"/>
    <w:rsid w:val="00FF4EAC"/>
    <w:rsid w:val="00FF5DDE"/>
    <w:rsid w:val="0157021D"/>
    <w:rsid w:val="0160084E"/>
    <w:rsid w:val="01C243CA"/>
    <w:rsid w:val="01F1249D"/>
    <w:rsid w:val="02455F4A"/>
    <w:rsid w:val="025831E1"/>
    <w:rsid w:val="02C62933"/>
    <w:rsid w:val="02CC40C8"/>
    <w:rsid w:val="02EB4185"/>
    <w:rsid w:val="03065425"/>
    <w:rsid w:val="03434A3E"/>
    <w:rsid w:val="03E54621"/>
    <w:rsid w:val="04333FF8"/>
    <w:rsid w:val="045D2D1D"/>
    <w:rsid w:val="04674305"/>
    <w:rsid w:val="04971677"/>
    <w:rsid w:val="052F5C55"/>
    <w:rsid w:val="05AA161F"/>
    <w:rsid w:val="06E15F8D"/>
    <w:rsid w:val="0740008E"/>
    <w:rsid w:val="076304EB"/>
    <w:rsid w:val="076E3B6F"/>
    <w:rsid w:val="07DD2065"/>
    <w:rsid w:val="08C317DA"/>
    <w:rsid w:val="08E26519"/>
    <w:rsid w:val="095B07E6"/>
    <w:rsid w:val="0A2574CD"/>
    <w:rsid w:val="0A30441D"/>
    <w:rsid w:val="0A4C69F3"/>
    <w:rsid w:val="0A512312"/>
    <w:rsid w:val="0B0C1499"/>
    <w:rsid w:val="0B206B3C"/>
    <w:rsid w:val="0B2D2ADF"/>
    <w:rsid w:val="0B454757"/>
    <w:rsid w:val="0C213B28"/>
    <w:rsid w:val="0D682558"/>
    <w:rsid w:val="0DD24001"/>
    <w:rsid w:val="0DF55898"/>
    <w:rsid w:val="0E8804FE"/>
    <w:rsid w:val="0E892066"/>
    <w:rsid w:val="0E8F1998"/>
    <w:rsid w:val="0EA13ADC"/>
    <w:rsid w:val="0EC66D9B"/>
    <w:rsid w:val="0F9219B8"/>
    <w:rsid w:val="0FB601F0"/>
    <w:rsid w:val="10037B24"/>
    <w:rsid w:val="10AD6EE0"/>
    <w:rsid w:val="10D85F91"/>
    <w:rsid w:val="11210BCB"/>
    <w:rsid w:val="115E1841"/>
    <w:rsid w:val="119B07E6"/>
    <w:rsid w:val="12554323"/>
    <w:rsid w:val="12C86BBB"/>
    <w:rsid w:val="136046DE"/>
    <w:rsid w:val="141015A3"/>
    <w:rsid w:val="141A0D37"/>
    <w:rsid w:val="14465682"/>
    <w:rsid w:val="144E2C4A"/>
    <w:rsid w:val="152B6B9B"/>
    <w:rsid w:val="15F21E4C"/>
    <w:rsid w:val="16391C9D"/>
    <w:rsid w:val="171F6FD5"/>
    <w:rsid w:val="176B2E5F"/>
    <w:rsid w:val="178E0E48"/>
    <w:rsid w:val="17BA73A3"/>
    <w:rsid w:val="18FC20B4"/>
    <w:rsid w:val="190336CE"/>
    <w:rsid w:val="1A671393"/>
    <w:rsid w:val="1B2863F0"/>
    <w:rsid w:val="1B32070E"/>
    <w:rsid w:val="1BC25F36"/>
    <w:rsid w:val="1C8B2727"/>
    <w:rsid w:val="1C992BD2"/>
    <w:rsid w:val="1CE4012E"/>
    <w:rsid w:val="1D053213"/>
    <w:rsid w:val="1D301714"/>
    <w:rsid w:val="1D6329B4"/>
    <w:rsid w:val="1E096BDF"/>
    <w:rsid w:val="1E4F0F3E"/>
    <w:rsid w:val="1FAD4807"/>
    <w:rsid w:val="200F101E"/>
    <w:rsid w:val="202E1C2C"/>
    <w:rsid w:val="20CE2C87"/>
    <w:rsid w:val="212A229D"/>
    <w:rsid w:val="21617610"/>
    <w:rsid w:val="21FF3314"/>
    <w:rsid w:val="22743D02"/>
    <w:rsid w:val="22F960A7"/>
    <w:rsid w:val="23693642"/>
    <w:rsid w:val="238D507B"/>
    <w:rsid w:val="24087CFC"/>
    <w:rsid w:val="24CC6E2E"/>
    <w:rsid w:val="25D2167F"/>
    <w:rsid w:val="26AE2E72"/>
    <w:rsid w:val="26C87044"/>
    <w:rsid w:val="26D43698"/>
    <w:rsid w:val="26FC7E22"/>
    <w:rsid w:val="277411C7"/>
    <w:rsid w:val="27A76F33"/>
    <w:rsid w:val="282B6642"/>
    <w:rsid w:val="28333D17"/>
    <w:rsid w:val="289B677D"/>
    <w:rsid w:val="293F2E1F"/>
    <w:rsid w:val="29995972"/>
    <w:rsid w:val="29EA277D"/>
    <w:rsid w:val="2A0D3E6E"/>
    <w:rsid w:val="2A236A24"/>
    <w:rsid w:val="2A241B69"/>
    <w:rsid w:val="2ACC4185"/>
    <w:rsid w:val="2AD87A1F"/>
    <w:rsid w:val="2B832615"/>
    <w:rsid w:val="2B966908"/>
    <w:rsid w:val="2BC348C6"/>
    <w:rsid w:val="2C0D08C4"/>
    <w:rsid w:val="2CCA0228"/>
    <w:rsid w:val="2CE5152E"/>
    <w:rsid w:val="2D226E70"/>
    <w:rsid w:val="2D2D611B"/>
    <w:rsid w:val="2D393A7D"/>
    <w:rsid w:val="2D51007E"/>
    <w:rsid w:val="2E4B50CB"/>
    <w:rsid w:val="2E7733AB"/>
    <w:rsid w:val="2F5609AF"/>
    <w:rsid w:val="2FC77F48"/>
    <w:rsid w:val="30901D07"/>
    <w:rsid w:val="31C224E3"/>
    <w:rsid w:val="325F5E35"/>
    <w:rsid w:val="32F968A8"/>
    <w:rsid w:val="333F17C2"/>
    <w:rsid w:val="334212B2"/>
    <w:rsid w:val="33446DD8"/>
    <w:rsid w:val="33F06191"/>
    <w:rsid w:val="349F4C0E"/>
    <w:rsid w:val="34AA281F"/>
    <w:rsid w:val="34C5372B"/>
    <w:rsid w:val="34D70CE4"/>
    <w:rsid w:val="34E85B42"/>
    <w:rsid w:val="350408E7"/>
    <w:rsid w:val="35260197"/>
    <w:rsid w:val="35284B13"/>
    <w:rsid w:val="35545E1C"/>
    <w:rsid w:val="355C48AD"/>
    <w:rsid w:val="359D0A22"/>
    <w:rsid w:val="35AE5877"/>
    <w:rsid w:val="36064819"/>
    <w:rsid w:val="36873BAC"/>
    <w:rsid w:val="37503F9E"/>
    <w:rsid w:val="37F17A7A"/>
    <w:rsid w:val="39137A13"/>
    <w:rsid w:val="39145B77"/>
    <w:rsid w:val="3963440C"/>
    <w:rsid w:val="398D4070"/>
    <w:rsid w:val="39DF5B13"/>
    <w:rsid w:val="39E64892"/>
    <w:rsid w:val="3A422650"/>
    <w:rsid w:val="3AE3337B"/>
    <w:rsid w:val="3B783AC3"/>
    <w:rsid w:val="3C2679C3"/>
    <w:rsid w:val="3C394207"/>
    <w:rsid w:val="3CD64F45"/>
    <w:rsid w:val="3D704369"/>
    <w:rsid w:val="3D8A3F82"/>
    <w:rsid w:val="3DF54515"/>
    <w:rsid w:val="3DFA356C"/>
    <w:rsid w:val="3E001E0E"/>
    <w:rsid w:val="3E3F4D6C"/>
    <w:rsid w:val="3EE40A69"/>
    <w:rsid w:val="3F620D12"/>
    <w:rsid w:val="3FE57BC7"/>
    <w:rsid w:val="400D3AB8"/>
    <w:rsid w:val="4052594C"/>
    <w:rsid w:val="41192982"/>
    <w:rsid w:val="41DE7FF5"/>
    <w:rsid w:val="41E23CF3"/>
    <w:rsid w:val="426D20F1"/>
    <w:rsid w:val="43054252"/>
    <w:rsid w:val="43BA7249"/>
    <w:rsid w:val="43EC32A0"/>
    <w:rsid w:val="43F14D5A"/>
    <w:rsid w:val="44B15789"/>
    <w:rsid w:val="44CA5F7F"/>
    <w:rsid w:val="44FB20BD"/>
    <w:rsid w:val="45236B99"/>
    <w:rsid w:val="453018B3"/>
    <w:rsid w:val="45CB6B20"/>
    <w:rsid w:val="468C48C7"/>
    <w:rsid w:val="469765E0"/>
    <w:rsid w:val="469E6D81"/>
    <w:rsid w:val="46B235DC"/>
    <w:rsid w:val="4723214A"/>
    <w:rsid w:val="47D569F7"/>
    <w:rsid w:val="47FD633F"/>
    <w:rsid w:val="48336827"/>
    <w:rsid w:val="487815A6"/>
    <w:rsid w:val="494130A9"/>
    <w:rsid w:val="496658A3"/>
    <w:rsid w:val="4A6A33C5"/>
    <w:rsid w:val="4A826553"/>
    <w:rsid w:val="4A9B332A"/>
    <w:rsid w:val="4AA21659"/>
    <w:rsid w:val="4B8B15F1"/>
    <w:rsid w:val="4BB01057"/>
    <w:rsid w:val="4C0A7ED4"/>
    <w:rsid w:val="4CBE5055"/>
    <w:rsid w:val="4D394796"/>
    <w:rsid w:val="4D667ED9"/>
    <w:rsid w:val="4D68251D"/>
    <w:rsid w:val="4E386AF0"/>
    <w:rsid w:val="4E8A2033"/>
    <w:rsid w:val="4E9813B0"/>
    <w:rsid w:val="4EE22170"/>
    <w:rsid w:val="4F014F33"/>
    <w:rsid w:val="4F3F2E1E"/>
    <w:rsid w:val="4F3F4BCC"/>
    <w:rsid w:val="4FC33E39"/>
    <w:rsid w:val="4FEB4A2B"/>
    <w:rsid w:val="50243DC2"/>
    <w:rsid w:val="50725891"/>
    <w:rsid w:val="51931C49"/>
    <w:rsid w:val="51A65903"/>
    <w:rsid w:val="51A925D5"/>
    <w:rsid w:val="52D970E6"/>
    <w:rsid w:val="531254B0"/>
    <w:rsid w:val="538D54F8"/>
    <w:rsid w:val="53C23FA8"/>
    <w:rsid w:val="53F870D8"/>
    <w:rsid w:val="53F9790F"/>
    <w:rsid w:val="540006A2"/>
    <w:rsid w:val="5429086F"/>
    <w:rsid w:val="5477123F"/>
    <w:rsid w:val="54A65B63"/>
    <w:rsid w:val="55424B13"/>
    <w:rsid w:val="55851338"/>
    <w:rsid w:val="55CE1BFC"/>
    <w:rsid w:val="56AF49FD"/>
    <w:rsid w:val="56ED2147"/>
    <w:rsid w:val="56EE62B6"/>
    <w:rsid w:val="58290F6D"/>
    <w:rsid w:val="58550FBC"/>
    <w:rsid w:val="58B158DC"/>
    <w:rsid w:val="58C83E84"/>
    <w:rsid w:val="58FA4BB3"/>
    <w:rsid w:val="59401C6C"/>
    <w:rsid w:val="59655023"/>
    <w:rsid w:val="59AB0BCD"/>
    <w:rsid w:val="59B30690"/>
    <w:rsid w:val="59B40B7E"/>
    <w:rsid w:val="5A3D7ADA"/>
    <w:rsid w:val="5A4168EC"/>
    <w:rsid w:val="5A6F20DD"/>
    <w:rsid w:val="5AAD4447"/>
    <w:rsid w:val="5B7926EA"/>
    <w:rsid w:val="5C3468C1"/>
    <w:rsid w:val="5D5C2DED"/>
    <w:rsid w:val="5D90331C"/>
    <w:rsid w:val="5D971496"/>
    <w:rsid w:val="5D9D563B"/>
    <w:rsid w:val="5E021BE6"/>
    <w:rsid w:val="60323E5C"/>
    <w:rsid w:val="6065757D"/>
    <w:rsid w:val="61FC6235"/>
    <w:rsid w:val="62A15DCF"/>
    <w:rsid w:val="62A72D5C"/>
    <w:rsid w:val="62E73159"/>
    <w:rsid w:val="63AC22CB"/>
    <w:rsid w:val="63D11FD1"/>
    <w:rsid w:val="63E01C67"/>
    <w:rsid w:val="64355DF8"/>
    <w:rsid w:val="64EC0CC8"/>
    <w:rsid w:val="650A761F"/>
    <w:rsid w:val="651D0576"/>
    <w:rsid w:val="655A287C"/>
    <w:rsid w:val="65F002BA"/>
    <w:rsid w:val="665E77CB"/>
    <w:rsid w:val="668A55F6"/>
    <w:rsid w:val="66BB33F2"/>
    <w:rsid w:val="66BB5C95"/>
    <w:rsid w:val="66E55C01"/>
    <w:rsid w:val="671D5465"/>
    <w:rsid w:val="672D0AD0"/>
    <w:rsid w:val="67347B2D"/>
    <w:rsid w:val="67EC2E8C"/>
    <w:rsid w:val="68212C69"/>
    <w:rsid w:val="68B05B70"/>
    <w:rsid w:val="68E71FDA"/>
    <w:rsid w:val="68EA74FF"/>
    <w:rsid w:val="69110760"/>
    <w:rsid w:val="692E51C9"/>
    <w:rsid w:val="695D077A"/>
    <w:rsid w:val="69857627"/>
    <w:rsid w:val="6AFF21F3"/>
    <w:rsid w:val="6B246A7B"/>
    <w:rsid w:val="6B456808"/>
    <w:rsid w:val="6BC548CC"/>
    <w:rsid w:val="6BF131E4"/>
    <w:rsid w:val="6C6A3CB8"/>
    <w:rsid w:val="6C953C26"/>
    <w:rsid w:val="6CC8224D"/>
    <w:rsid w:val="6D8932D2"/>
    <w:rsid w:val="6DE618FB"/>
    <w:rsid w:val="6E6533C8"/>
    <w:rsid w:val="6E887B09"/>
    <w:rsid w:val="6ED34444"/>
    <w:rsid w:val="6F903E19"/>
    <w:rsid w:val="6F975F07"/>
    <w:rsid w:val="6FC34F4E"/>
    <w:rsid w:val="6FE17404"/>
    <w:rsid w:val="704341F8"/>
    <w:rsid w:val="70C26FB3"/>
    <w:rsid w:val="710E1B61"/>
    <w:rsid w:val="71AB7A47"/>
    <w:rsid w:val="72AE1F10"/>
    <w:rsid w:val="72B06B80"/>
    <w:rsid w:val="72BD5C84"/>
    <w:rsid w:val="7310116D"/>
    <w:rsid w:val="733A61DE"/>
    <w:rsid w:val="7363211C"/>
    <w:rsid w:val="73BE334D"/>
    <w:rsid w:val="740A4EF9"/>
    <w:rsid w:val="74582108"/>
    <w:rsid w:val="746179D0"/>
    <w:rsid w:val="751D7869"/>
    <w:rsid w:val="75862CA5"/>
    <w:rsid w:val="76962A74"/>
    <w:rsid w:val="775A7F45"/>
    <w:rsid w:val="77783A29"/>
    <w:rsid w:val="778E671D"/>
    <w:rsid w:val="77B97C2A"/>
    <w:rsid w:val="7831514A"/>
    <w:rsid w:val="784F6A13"/>
    <w:rsid w:val="78790C73"/>
    <w:rsid w:val="78C856BB"/>
    <w:rsid w:val="79856DD0"/>
    <w:rsid w:val="7B01109D"/>
    <w:rsid w:val="7BE24B05"/>
    <w:rsid w:val="7C38195F"/>
    <w:rsid w:val="7CC50D2F"/>
    <w:rsid w:val="7CCF0A8E"/>
    <w:rsid w:val="7D38198B"/>
    <w:rsid w:val="7D513339"/>
    <w:rsid w:val="7DCF5033"/>
    <w:rsid w:val="7E124FCB"/>
    <w:rsid w:val="7E4636BC"/>
    <w:rsid w:val="7EAD12A3"/>
    <w:rsid w:val="7EF23309"/>
    <w:rsid w:val="7F4511CA"/>
    <w:rsid w:val="7F623E3B"/>
    <w:rsid w:val="7FA52E5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173E"/>
    <w:pPr>
      <w:widowControl w:val="0"/>
      <w:jc w:val="both"/>
    </w:pPr>
    <w:rPr>
      <w:szCs w:val="24"/>
    </w:rPr>
  </w:style>
  <w:style w:type="paragraph" w:styleId="Heading1">
    <w:name w:val="heading 1"/>
    <w:basedOn w:val="Normal"/>
    <w:next w:val="Normal"/>
    <w:link w:val="Heading1Char"/>
    <w:uiPriority w:val="99"/>
    <w:qFormat/>
    <w:rsid w:val="00AE173E"/>
    <w:pPr>
      <w:spacing w:beforeAutospacing="1" w:afterAutospacing="1"/>
      <w:jc w:val="left"/>
      <w:outlineLvl w:val="0"/>
    </w:pPr>
    <w:rPr>
      <w:rFonts w:ascii="宋体" w:hAnsi="宋体"/>
      <w:b/>
      <w:bCs/>
      <w:kern w:val="44"/>
      <w:sz w:val="48"/>
      <w:szCs w:val="4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1303"/>
    <w:rPr>
      <w:b/>
      <w:bCs/>
      <w:kern w:val="44"/>
      <w:sz w:val="44"/>
      <w:szCs w:val="44"/>
    </w:rPr>
  </w:style>
  <w:style w:type="paragraph" w:styleId="PlainText">
    <w:name w:val="Plain Text"/>
    <w:basedOn w:val="Normal"/>
    <w:link w:val="PlainTextChar"/>
    <w:uiPriority w:val="99"/>
    <w:rsid w:val="00AE173E"/>
    <w:pPr>
      <w:widowControl/>
      <w:spacing w:before="100" w:beforeAutospacing="1" w:after="100" w:afterAutospacing="1"/>
      <w:jc w:val="left"/>
    </w:pPr>
    <w:rPr>
      <w:rFonts w:ascii="??" w:hAnsi="??" w:cs="宋体"/>
      <w:kern w:val="0"/>
      <w:sz w:val="16"/>
      <w:szCs w:val="16"/>
    </w:rPr>
  </w:style>
  <w:style w:type="character" w:customStyle="1" w:styleId="PlainTextChar">
    <w:name w:val="Plain Text Char"/>
    <w:basedOn w:val="DefaultParagraphFont"/>
    <w:link w:val="PlainText"/>
    <w:uiPriority w:val="99"/>
    <w:locked/>
    <w:rsid w:val="00AE173E"/>
    <w:rPr>
      <w:rFonts w:ascii="??" w:eastAsia="宋体" w:hAnsi="??" w:cs="宋体"/>
      <w:kern w:val="0"/>
      <w:sz w:val="16"/>
      <w:szCs w:val="16"/>
    </w:rPr>
  </w:style>
  <w:style w:type="paragraph" w:styleId="Footer">
    <w:name w:val="footer"/>
    <w:basedOn w:val="Normal"/>
    <w:link w:val="FooterChar"/>
    <w:uiPriority w:val="99"/>
    <w:rsid w:val="00AE173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AE173E"/>
    <w:rPr>
      <w:rFonts w:ascii="Times New Roman" w:eastAsia="宋体" w:hAnsi="Times New Roman" w:cs="Times New Roman"/>
      <w:sz w:val="18"/>
      <w:szCs w:val="18"/>
    </w:rPr>
  </w:style>
  <w:style w:type="paragraph" w:styleId="Header">
    <w:name w:val="header"/>
    <w:basedOn w:val="Normal"/>
    <w:link w:val="HeaderChar"/>
    <w:uiPriority w:val="99"/>
    <w:rsid w:val="00AE173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AE173E"/>
    <w:rPr>
      <w:rFonts w:ascii="Times New Roman" w:eastAsia="宋体" w:hAnsi="Times New Roman" w:cs="Times New Roman"/>
      <w:sz w:val="18"/>
      <w:szCs w:val="18"/>
    </w:rPr>
  </w:style>
  <w:style w:type="character" w:styleId="PageNumber">
    <w:name w:val="page number"/>
    <w:basedOn w:val="DefaultParagraphFont"/>
    <w:uiPriority w:val="99"/>
    <w:rsid w:val="00AE173E"/>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4</Pages>
  <Words>260</Words>
  <Characters>1487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PC</dc:creator>
  <cp:keywords/>
  <dc:description/>
  <cp:lastModifiedBy>WY51301</cp:lastModifiedBy>
  <cp:revision>2</cp:revision>
  <cp:lastPrinted>2022-01-04T09:51:00Z</cp:lastPrinted>
  <dcterms:created xsi:type="dcterms:W3CDTF">2022-01-04T12:20:00Z</dcterms:created>
  <dcterms:modified xsi:type="dcterms:W3CDTF">2022-01-04T12:20:00Z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F5E0775C242349EABF386F7A123C33D3</vt:lpwstr>
  </property>
</Properties>
</file>